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44EC3" w14:textId="77777777" w:rsidR="0085397B" w:rsidRDefault="0085397B" w:rsidP="0085397B">
      <w:pPr>
        <w:rPr>
          <w:rFonts w:ascii="Georgia" w:hAnsi="Georgia"/>
          <w:b/>
          <w:color w:val="E93C6C"/>
          <w:sz w:val="36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8387873" wp14:editId="7971787D">
            <wp:simplePos x="914400" y="914400"/>
            <wp:positionH relativeFrom="margin">
              <wp:align>right</wp:align>
            </wp:positionH>
            <wp:positionV relativeFrom="margin">
              <wp:align>top</wp:align>
            </wp:positionV>
            <wp:extent cx="2338070" cy="325120"/>
            <wp:effectExtent l="0" t="0" r="508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6E5FD7" w14:textId="77777777" w:rsidR="0085397B" w:rsidRDefault="0085397B" w:rsidP="0085397B">
      <w:pPr>
        <w:rPr>
          <w:rFonts w:ascii="Georgia" w:hAnsi="Georgia"/>
          <w:b/>
          <w:color w:val="E93C6C"/>
          <w:sz w:val="36"/>
          <w:szCs w:val="24"/>
          <w:lang w:val="en-US"/>
        </w:rPr>
      </w:pPr>
    </w:p>
    <w:p w14:paraId="2E5F7C25" w14:textId="77777777" w:rsidR="0085397B" w:rsidRPr="00E02319" w:rsidRDefault="0085397B" w:rsidP="0085397B">
      <w:pPr>
        <w:rPr>
          <w:rFonts w:ascii="Georgia" w:hAnsi="Georgia"/>
          <w:b/>
          <w:color w:val="E93C6C"/>
          <w:sz w:val="36"/>
          <w:szCs w:val="24"/>
          <w:lang w:val="en-US"/>
        </w:rPr>
      </w:pPr>
      <w:r w:rsidRPr="00E02319">
        <w:rPr>
          <w:rFonts w:ascii="Georgia" w:hAnsi="Georgia"/>
          <w:b/>
          <w:color w:val="E93C6C"/>
          <w:sz w:val="36"/>
          <w:szCs w:val="24"/>
          <w:lang w:val="en-US"/>
        </w:rPr>
        <w:t>Transformation – Now!</w:t>
      </w:r>
    </w:p>
    <w:p w14:paraId="202A6465" w14:textId="77777777" w:rsidR="0085397B" w:rsidRDefault="0085397B" w:rsidP="0085397B">
      <w:pPr>
        <w:rPr>
          <w:rFonts w:ascii="Georgia" w:hAnsi="Georgia"/>
          <w:sz w:val="24"/>
          <w:szCs w:val="24"/>
          <w:lang w:val="en-US"/>
        </w:rPr>
      </w:pPr>
    </w:p>
    <w:p w14:paraId="155A3F13" w14:textId="77777777" w:rsidR="0085397B" w:rsidRPr="00E02319" w:rsidRDefault="0085397B" w:rsidP="0085397B">
      <w:pPr>
        <w:rPr>
          <w:rFonts w:ascii="Georgia" w:hAnsi="Georgia"/>
          <w:sz w:val="24"/>
          <w:szCs w:val="24"/>
          <w:lang w:val="en-US"/>
        </w:rPr>
      </w:pPr>
    </w:p>
    <w:p w14:paraId="42328136" w14:textId="77777777" w:rsidR="0085397B" w:rsidRPr="004E5896" w:rsidRDefault="0085397B" w:rsidP="0085397B">
      <w:pPr>
        <w:rPr>
          <w:rFonts w:ascii="Georgia" w:hAnsi="Georgia"/>
          <w:b/>
          <w:color w:val="E93C6C"/>
          <w:sz w:val="32"/>
          <w:szCs w:val="24"/>
          <w:lang w:val="en-US"/>
        </w:rPr>
      </w:pPr>
      <w:r>
        <w:rPr>
          <w:rFonts w:ascii="Georgia" w:hAnsi="Georgia"/>
          <w:b/>
          <w:color w:val="E93C6C"/>
          <w:sz w:val="32"/>
          <w:szCs w:val="24"/>
          <w:lang w:val="en-US"/>
        </w:rPr>
        <w:t>The Big Idea</w:t>
      </w:r>
    </w:p>
    <w:p w14:paraId="2693CF22" w14:textId="77777777" w:rsidR="0085397B" w:rsidRPr="0085397B" w:rsidRDefault="0085397B" w:rsidP="00657A14">
      <w:pPr>
        <w:rPr>
          <w:rFonts w:ascii="Georgia" w:hAnsi="Georgia"/>
          <w:sz w:val="24"/>
          <w:szCs w:val="24"/>
          <w:lang w:val="en-US"/>
        </w:rPr>
      </w:pPr>
    </w:p>
    <w:p w14:paraId="0F7E0F04" w14:textId="77777777" w:rsidR="00E51943" w:rsidRPr="0085397B" w:rsidRDefault="00061AF9" w:rsidP="00657A14">
      <w:pPr>
        <w:rPr>
          <w:rFonts w:ascii="Georgia" w:hAnsi="Georgia"/>
          <w:sz w:val="24"/>
          <w:szCs w:val="24"/>
          <w:lang w:val="en-US"/>
        </w:rPr>
      </w:pPr>
      <w:r w:rsidRPr="0085397B">
        <w:rPr>
          <w:rFonts w:ascii="Georgia" w:hAnsi="Georgia"/>
          <w:sz w:val="24"/>
          <w:szCs w:val="24"/>
          <w:lang w:val="en-US"/>
        </w:rPr>
        <w:t xml:space="preserve">This game is to help you think about the resources you have </w:t>
      </w:r>
      <w:r w:rsidR="00E51943" w:rsidRPr="0085397B">
        <w:rPr>
          <w:rFonts w:ascii="Georgia" w:hAnsi="Georgia"/>
          <w:sz w:val="24"/>
          <w:szCs w:val="24"/>
          <w:lang w:val="en-US"/>
        </w:rPr>
        <w:t xml:space="preserve">(or can access) </w:t>
      </w:r>
      <w:r w:rsidRPr="0085397B">
        <w:rPr>
          <w:rFonts w:ascii="Georgia" w:hAnsi="Georgia"/>
          <w:sz w:val="24"/>
          <w:szCs w:val="24"/>
          <w:lang w:val="en-US"/>
        </w:rPr>
        <w:t xml:space="preserve">within your group </w:t>
      </w:r>
      <w:r w:rsidR="00E51943" w:rsidRPr="0085397B">
        <w:rPr>
          <w:rFonts w:ascii="Georgia" w:hAnsi="Georgia"/>
          <w:sz w:val="24"/>
          <w:szCs w:val="24"/>
          <w:lang w:val="en-US"/>
        </w:rPr>
        <w:t xml:space="preserve">that you might use </w:t>
      </w:r>
      <w:r w:rsidR="00FC51FD" w:rsidRPr="0085397B">
        <w:rPr>
          <w:rFonts w:ascii="Georgia" w:hAnsi="Georgia"/>
          <w:sz w:val="24"/>
          <w:szCs w:val="24"/>
          <w:lang w:val="en-US"/>
        </w:rPr>
        <w:t xml:space="preserve">to transform the churches and </w:t>
      </w:r>
      <w:r w:rsidR="00AB54C1" w:rsidRPr="0085397B">
        <w:rPr>
          <w:rFonts w:ascii="Georgia" w:hAnsi="Georgia"/>
          <w:sz w:val="24"/>
          <w:szCs w:val="24"/>
          <w:lang w:val="en-US"/>
        </w:rPr>
        <w:t>communit</w:t>
      </w:r>
      <w:r w:rsidR="00FC51FD" w:rsidRPr="0085397B">
        <w:rPr>
          <w:rFonts w:ascii="Georgia" w:hAnsi="Georgia"/>
          <w:sz w:val="24"/>
          <w:szCs w:val="24"/>
          <w:lang w:val="en-US"/>
        </w:rPr>
        <w:t xml:space="preserve">ies we work with - </w:t>
      </w:r>
      <w:r w:rsidR="00AB54C1" w:rsidRPr="0085397B">
        <w:rPr>
          <w:rFonts w:ascii="Georgia" w:hAnsi="Georgia"/>
          <w:sz w:val="24"/>
          <w:szCs w:val="24"/>
          <w:lang w:val="en-US"/>
        </w:rPr>
        <w:t xml:space="preserve">or </w:t>
      </w:r>
      <w:r w:rsidR="00FC51FD" w:rsidRPr="0085397B">
        <w:rPr>
          <w:rFonts w:ascii="Georgia" w:hAnsi="Georgia"/>
          <w:sz w:val="24"/>
          <w:szCs w:val="24"/>
          <w:lang w:val="en-US"/>
        </w:rPr>
        <w:t xml:space="preserve">to transform </w:t>
      </w:r>
      <w:r w:rsidR="00AB54C1" w:rsidRPr="0085397B">
        <w:rPr>
          <w:rFonts w:ascii="Georgia" w:hAnsi="Georgia"/>
          <w:sz w:val="24"/>
          <w:szCs w:val="24"/>
          <w:lang w:val="en-US"/>
        </w:rPr>
        <w:t xml:space="preserve">Mothers' Union </w:t>
      </w:r>
      <w:r w:rsidR="00FC51FD" w:rsidRPr="0085397B">
        <w:rPr>
          <w:rFonts w:ascii="Georgia" w:hAnsi="Georgia"/>
          <w:sz w:val="24"/>
          <w:szCs w:val="24"/>
          <w:lang w:val="en-US"/>
        </w:rPr>
        <w:t>in your local area.</w:t>
      </w:r>
    </w:p>
    <w:p w14:paraId="7212C0C0" w14:textId="77777777" w:rsidR="00FC51FD" w:rsidRPr="0085397B" w:rsidRDefault="00FC51FD" w:rsidP="00657A14">
      <w:pPr>
        <w:rPr>
          <w:rFonts w:ascii="Georgia" w:hAnsi="Georgia"/>
          <w:sz w:val="24"/>
          <w:szCs w:val="24"/>
          <w:lang w:val="en-US"/>
        </w:rPr>
      </w:pPr>
    </w:p>
    <w:p w14:paraId="54797DB6" w14:textId="77777777" w:rsidR="00E51943" w:rsidRPr="00E22059" w:rsidRDefault="00E51943" w:rsidP="00657A14">
      <w:pPr>
        <w:rPr>
          <w:rFonts w:ascii="Georgia" w:hAnsi="Georgia"/>
          <w:b/>
          <w:color w:val="E93C6C"/>
          <w:sz w:val="28"/>
          <w:szCs w:val="24"/>
          <w:lang w:val="en-US"/>
        </w:rPr>
      </w:pPr>
      <w:r w:rsidRPr="00E22059">
        <w:rPr>
          <w:rFonts w:ascii="Georgia" w:hAnsi="Georgia"/>
          <w:b/>
          <w:color w:val="E93C6C"/>
          <w:sz w:val="28"/>
          <w:szCs w:val="24"/>
          <w:lang w:val="en-US"/>
        </w:rPr>
        <w:t>Key steps</w:t>
      </w:r>
    </w:p>
    <w:p w14:paraId="53D8819D" w14:textId="77777777" w:rsidR="00E22059" w:rsidRDefault="00E22059" w:rsidP="00657A14">
      <w:pPr>
        <w:rPr>
          <w:rFonts w:ascii="Georgia" w:hAnsi="Georgia"/>
          <w:sz w:val="24"/>
          <w:szCs w:val="24"/>
          <w:lang w:val="en-US"/>
        </w:rPr>
      </w:pPr>
    </w:p>
    <w:p w14:paraId="33F13D5A" w14:textId="77777777" w:rsidR="00E51943" w:rsidRPr="00E22059" w:rsidRDefault="007051D1" w:rsidP="00E2205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Georgia" w:hAnsi="Georgia"/>
          <w:sz w:val="24"/>
          <w:szCs w:val="24"/>
          <w:lang w:val="en-US"/>
        </w:rPr>
      </w:pPr>
      <w:r w:rsidRPr="00E22059">
        <w:rPr>
          <w:rFonts w:ascii="Georgia" w:hAnsi="Georgia"/>
          <w:sz w:val="24"/>
          <w:szCs w:val="24"/>
          <w:lang w:val="en-US"/>
        </w:rPr>
        <w:t>Print off the Big Idea card sheets and cut into individual cards. Put all the cards into a large bag.</w:t>
      </w:r>
    </w:p>
    <w:p w14:paraId="48CB6CF4" w14:textId="77777777" w:rsidR="00E51943" w:rsidRPr="00E22059" w:rsidRDefault="00E51943" w:rsidP="00E2205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Georgia" w:hAnsi="Georgia"/>
          <w:sz w:val="24"/>
          <w:szCs w:val="24"/>
          <w:lang w:val="en-US"/>
        </w:rPr>
      </w:pPr>
      <w:r w:rsidRPr="00E22059">
        <w:rPr>
          <w:rFonts w:ascii="Georgia" w:hAnsi="Georgia"/>
          <w:sz w:val="24"/>
          <w:szCs w:val="24"/>
          <w:lang w:val="en-US"/>
        </w:rPr>
        <w:t>Divide your group into small groups o</w:t>
      </w:r>
      <w:r w:rsidR="007051D1" w:rsidRPr="00E22059">
        <w:rPr>
          <w:rFonts w:ascii="Georgia" w:hAnsi="Georgia"/>
          <w:sz w:val="24"/>
          <w:szCs w:val="24"/>
          <w:lang w:val="en-US"/>
        </w:rPr>
        <w:t>f three to five people and ask each group to pick three cards (without looking!) from the bag.</w:t>
      </w:r>
    </w:p>
    <w:p w14:paraId="3F1F9C84" w14:textId="22EA48CF" w:rsidR="007051D1" w:rsidRPr="00E22059" w:rsidRDefault="007051D1" w:rsidP="00E2205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Georgia" w:hAnsi="Georgia"/>
          <w:sz w:val="24"/>
          <w:szCs w:val="24"/>
          <w:lang w:val="en-US"/>
        </w:rPr>
      </w:pPr>
      <w:r w:rsidRPr="00E22059">
        <w:rPr>
          <w:rFonts w:ascii="Georgia" w:hAnsi="Georgia"/>
          <w:sz w:val="24"/>
          <w:szCs w:val="24"/>
          <w:lang w:val="en-US"/>
        </w:rPr>
        <w:t xml:space="preserve">Explain they have ten minutes to discuss what they could do with the resources on the three cards to </w:t>
      </w:r>
      <w:r w:rsidR="00135FAF">
        <w:rPr>
          <w:rFonts w:ascii="Georgia" w:hAnsi="Georgia"/>
          <w:sz w:val="24"/>
          <w:szCs w:val="24"/>
          <w:lang w:val="en-US"/>
        </w:rPr>
        <w:t xml:space="preserve">engage with a Mothers' Union project, or to develop your </w:t>
      </w:r>
      <w:r w:rsidR="00E1275C">
        <w:rPr>
          <w:rFonts w:ascii="Georgia" w:hAnsi="Georgia"/>
          <w:sz w:val="24"/>
          <w:szCs w:val="24"/>
          <w:lang w:val="en-US"/>
        </w:rPr>
        <w:t>Mothers' Union group</w:t>
      </w:r>
      <w:r w:rsidRPr="00E22059">
        <w:rPr>
          <w:rFonts w:ascii="Georgia" w:hAnsi="Georgia"/>
          <w:sz w:val="24"/>
          <w:szCs w:val="24"/>
          <w:lang w:val="en-US"/>
        </w:rPr>
        <w:t>.</w:t>
      </w:r>
    </w:p>
    <w:p w14:paraId="3AC43F8E" w14:textId="77777777" w:rsidR="007051D1" w:rsidRPr="00E22059" w:rsidRDefault="007051D1" w:rsidP="00E2205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Georgia" w:hAnsi="Georgia"/>
          <w:sz w:val="24"/>
          <w:szCs w:val="24"/>
          <w:lang w:val="en-US"/>
        </w:rPr>
      </w:pPr>
      <w:r w:rsidRPr="00E22059">
        <w:rPr>
          <w:rFonts w:ascii="Georgia" w:hAnsi="Georgia"/>
          <w:sz w:val="24"/>
          <w:szCs w:val="24"/>
          <w:lang w:val="en-US"/>
        </w:rPr>
        <w:t xml:space="preserve">After the discussion, </w:t>
      </w:r>
      <w:r w:rsidR="007236E5" w:rsidRPr="00E22059">
        <w:rPr>
          <w:rFonts w:ascii="Georgia" w:hAnsi="Georgia"/>
          <w:sz w:val="24"/>
          <w:szCs w:val="24"/>
          <w:lang w:val="en-US"/>
        </w:rPr>
        <w:t xml:space="preserve">explain they have a further two minutes to prepare how they are going </w:t>
      </w:r>
      <w:r w:rsidR="00E22059" w:rsidRPr="00E22059">
        <w:rPr>
          <w:rFonts w:ascii="Georgia" w:hAnsi="Georgia"/>
          <w:sz w:val="24"/>
          <w:szCs w:val="24"/>
          <w:lang w:val="en-US"/>
        </w:rPr>
        <w:t>to</w:t>
      </w:r>
      <w:r w:rsidR="007236E5" w:rsidRPr="00E22059">
        <w:rPr>
          <w:rFonts w:ascii="Georgia" w:hAnsi="Georgia"/>
          <w:sz w:val="24"/>
          <w:szCs w:val="24"/>
          <w:lang w:val="en-US"/>
        </w:rPr>
        <w:t xml:space="preserve"> present their idea to the rest of the group using all the cards they have selected.</w:t>
      </w:r>
    </w:p>
    <w:p w14:paraId="15C70EFE" w14:textId="77777777" w:rsidR="007236E5" w:rsidRPr="00E22059" w:rsidRDefault="007236E5" w:rsidP="00E2205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Georgia" w:hAnsi="Georgia"/>
          <w:sz w:val="24"/>
          <w:szCs w:val="24"/>
          <w:lang w:val="en-US"/>
        </w:rPr>
      </w:pPr>
      <w:r w:rsidRPr="00E22059">
        <w:rPr>
          <w:rFonts w:ascii="Georgia" w:hAnsi="Georgia"/>
          <w:sz w:val="24"/>
          <w:szCs w:val="24"/>
          <w:lang w:val="en-US"/>
        </w:rPr>
        <w:t>A nominated person from each group then presents their idea</w:t>
      </w:r>
      <w:r w:rsidR="00E22059">
        <w:rPr>
          <w:rFonts w:ascii="Georgia" w:hAnsi="Georgia"/>
          <w:sz w:val="24"/>
          <w:szCs w:val="24"/>
          <w:lang w:val="en-US"/>
        </w:rPr>
        <w:t>.</w:t>
      </w:r>
    </w:p>
    <w:p w14:paraId="1096E90A" w14:textId="77777777" w:rsidR="007236E5" w:rsidRPr="00E22059" w:rsidRDefault="007236E5" w:rsidP="00E2205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Georgia" w:hAnsi="Georgia"/>
          <w:sz w:val="24"/>
          <w:szCs w:val="24"/>
          <w:lang w:val="en-US"/>
        </w:rPr>
      </w:pPr>
      <w:r w:rsidRPr="00E22059">
        <w:rPr>
          <w:rFonts w:ascii="Georgia" w:hAnsi="Georgia"/>
          <w:sz w:val="24"/>
          <w:szCs w:val="24"/>
          <w:lang w:val="en-US"/>
        </w:rPr>
        <w:t>After the presentation, the other groups can comment and add further suggestions.</w:t>
      </w:r>
    </w:p>
    <w:p w14:paraId="0876D20B" w14:textId="77777777" w:rsidR="007236E5" w:rsidRPr="00E22059" w:rsidRDefault="007236E5" w:rsidP="00E2205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Georgia" w:hAnsi="Georgia"/>
          <w:sz w:val="24"/>
          <w:szCs w:val="24"/>
          <w:lang w:val="en-US"/>
        </w:rPr>
      </w:pPr>
      <w:r w:rsidRPr="00E22059">
        <w:rPr>
          <w:rFonts w:ascii="Georgia" w:hAnsi="Georgia"/>
          <w:sz w:val="24"/>
          <w:szCs w:val="24"/>
          <w:lang w:val="en-US"/>
        </w:rPr>
        <w:t>Repeat this process two more times.</w:t>
      </w:r>
    </w:p>
    <w:p w14:paraId="5164A652" w14:textId="77777777" w:rsidR="007236E5" w:rsidRPr="00E22059" w:rsidRDefault="007236E5" w:rsidP="00E2205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Georgia" w:hAnsi="Georgia"/>
          <w:sz w:val="24"/>
          <w:szCs w:val="24"/>
          <w:lang w:val="en-US"/>
        </w:rPr>
      </w:pPr>
      <w:r w:rsidRPr="00E22059">
        <w:rPr>
          <w:rFonts w:ascii="Georgia" w:hAnsi="Georgia"/>
          <w:sz w:val="24"/>
          <w:szCs w:val="24"/>
          <w:lang w:val="en-US"/>
        </w:rPr>
        <w:t>Get the group to reflect on how they found the activity and what they noticed about their discussions and ideas (</w:t>
      </w:r>
      <w:r w:rsidR="00664811" w:rsidRPr="00E22059">
        <w:rPr>
          <w:rFonts w:ascii="Georgia" w:hAnsi="Georgia"/>
          <w:sz w:val="24"/>
          <w:szCs w:val="24"/>
          <w:lang w:val="en-US"/>
        </w:rPr>
        <w:t>often people become more creative with each round).</w:t>
      </w:r>
    </w:p>
    <w:p w14:paraId="1D4D65B8" w14:textId="77777777" w:rsidR="00664811" w:rsidRPr="0085397B" w:rsidRDefault="00664811" w:rsidP="00657A14">
      <w:pPr>
        <w:rPr>
          <w:rFonts w:ascii="Georgia" w:hAnsi="Georgia"/>
          <w:sz w:val="24"/>
          <w:szCs w:val="24"/>
          <w:lang w:val="en-US"/>
        </w:rPr>
      </w:pPr>
    </w:p>
    <w:p w14:paraId="3D43F3B9" w14:textId="77777777" w:rsidR="00664811" w:rsidRPr="00E22059" w:rsidRDefault="00664811" w:rsidP="00657A14">
      <w:pPr>
        <w:rPr>
          <w:rFonts w:ascii="Georgia" w:hAnsi="Georgia"/>
          <w:b/>
          <w:color w:val="E93C6C"/>
          <w:sz w:val="28"/>
          <w:szCs w:val="24"/>
          <w:lang w:val="en-US"/>
        </w:rPr>
      </w:pPr>
      <w:r w:rsidRPr="00E22059">
        <w:rPr>
          <w:rFonts w:ascii="Georgia" w:hAnsi="Georgia"/>
          <w:b/>
          <w:color w:val="E93C6C"/>
          <w:sz w:val="28"/>
          <w:szCs w:val="24"/>
          <w:lang w:val="en-US"/>
        </w:rPr>
        <w:t>Taking this further</w:t>
      </w:r>
    </w:p>
    <w:p w14:paraId="72E9DCAA" w14:textId="77777777" w:rsidR="00E22059" w:rsidRDefault="00E22059" w:rsidP="00657A14">
      <w:pPr>
        <w:rPr>
          <w:rFonts w:ascii="Georgia" w:hAnsi="Georgia"/>
          <w:sz w:val="24"/>
          <w:szCs w:val="24"/>
          <w:lang w:val="en-US"/>
        </w:rPr>
      </w:pPr>
    </w:p>
    <w:p w14:paraId="26CC0D73" w14:textId="77777777" w:rsidR="000C4299" w:rsidRDefault="00664811" w:rsidP="00657A14">
      <w:pPr>
        <w:rPr>
          <w:rFonts w:ascii="Georgia" w:hAnsi="Georgia"/>
          <w:sz w:val="24"/>
          <w:szCs w:val="24"/>
          <w:lang w:val="en-US"/>
        </w:rPr>
      </w:pPr>
      <w:r w:rsidRPr="0085397B">
        <w:rPr>
          <w:rFonts w:ascii="Georgia" w:hAnsi="Georgia"/>
          <w:sz w:val="24"/>
          <w:szCs w:val="24"/>
          <w:lang w:val="en-US"/>
        </w:rPr>
        <w:t xml:space="preserve">The resources on the cards are very random – and it is extremely unlikely that a Mothers' Union group would have access to </w:t>
      </w:r>
      <w:r w:rsidR="00AB54C1" w:rsidRPr="0085397B">
        <w:rPr>
          <w:rFonts w:ascii="Georgia" w:hAnsi="Georgia"/>
          <w:sz w:val="24"/>
          <w:szCs w:val="24"/>
          <w:lang w:val="en-US"/>
        </w:rPr>
        <w:t>all the</w:t>
      </w:r>
      <w:r w:rsidR="00130236">
        <w:rPr>
          <w:rFonts w:ascii="Georgia" w:hAnsi="Georgia"/>
          <w:sz w:val="24"/>
          <w:szCs w:val="24"/>
          <w:lang w:val="en-US"/>
        </w:rPr>
        <w:t>se</w:t>
      </w:r>
      <w:r w:rsidR="00AB54C1" w:rsidRPr="0085397B">
        <w:rPr>
          <w:rFonts w:ascii="Georgia" w:hAnsi="Georgia"/>
          <w:sz w:val="24"/>
          <w:szCs w:val="24"/>
          <w:lang w:val="en-US"/>
        </w:rPr>
        <w:t xml:space="preserve"> </w:t>
      </w:r>
      <w:r w:rsidRPr="0085397B">
        <w:rPr>
          <w:rFonts w:ascii="Georgia" w:hAnsi="Georgia"/>
          <w:sz w:val="24"/>
          <w:szCs w:val="24"/>
          <w:lang w:val="en-US"/>
        </w:rPr>
        <w:t xml:space="preserve">disparate </w:t>
      </w:r>
      <w:r w:rsidR="00AB54C1" w:rsidRPr="0085397B">
        <w:rPr>
          <w:rFonts w:ascii="Georgia" w:hAnsi="Georgia"/>
          <w:sz w:val="24"/>
          <w:szCs w:val="24"/>
          <w:lang w:val="en-US"/>
        </w:rPr>
        <w:t>resources</w:t>
      </w:r>
      <w:r w:rsidR="00130236">
        <w:rPr>
          <w:rFonts w:ascii="Georgia" w:hAnsi="Georgia"/>
          <w:sz w:val="24"/>
          <w:szCs w:val="24"/>
          <w:lang w:val="en-US"/>
        </w:rPr>
        <w:t>.</w:t>
      </w:r>
      <w:r w:rsidR="00AB54C1" w:rsidRPr="0085397B">
        <w:rPr>
          <w:rFonts w:ascii="Georgia" w:hAnsi="Georgia"/>
          <w:sz w:val="24"/>
          <w:szCs w:val="24"/>
          <w:lang w:val="en-US"/>
        </w:rPr>
        <w:t xml:space="preserve"> But what </w:t>
      </w:r>
      <w:r w:rsidR="00130236">
        <w:rPr>
          <w:rFonts w:ascii="Georgia" w:hAnsi="Georgia"/>
          <w:sz w:val="24"/>
          <w:szCs w:val="24"/>
          <w:lang w:val="en-US"/>
        </w:rPr>
        <w:t xml:space="preserve">resources </w:t>
      </w:r>
      <w:r w:rsidR="00AB54C1" w:rsidRPr="00130236">
        <w:rPr>
          <w:rFonts w:ascii="Georgia" w:hAnsi="Georgia"/>
          <w:sz w:val="24"/>
          <w:szCs w:val="24"/>
          <w:lang w:val="en-US"/>
        </w:rPr>
        <w:t>do</w:t>
      </w:r>
      <w:r w:rsidR="00AB54C1" w:rsidRPr="0085397B">
        <w:rPr>
          <w:rFonts w:ascii="Georgia" w:hAnsi="Georgia"/>
          <w:sz w:val="24"/>
          <w:szCs w:val="24"/>
          <w:lang w:val="en-US"/>
        </w:rPr>
        <w:t xml:space="preserve"> you have access to? From individual skills</w:t>
      </w:r>
      <w:r w:rsidR="00FC51FD" w:rsidRPr="0085397B">
        <w:rPr>
          <w:rFonts w:ascii="Georgia" w:hAnsi="Georgia"/>
          <w:sz w:val="24"/>
          <w:szCs w:val="24"/>
          <w:lang w:val="en-US"/>
        </w:rPr>
        <w:t xml:space="preserve">, to </w:t>
      </w:r>
      <w:r w:rsidR="00F85B0A" w:rsidRPr="0085397B">
        <w:rPr>
          <w:rFonts w:ascii="Georgia" w:hAnsi="Georgia"/>
          <w:sz w:val="24"/>
          <w:szCs w:val="24"/>
          <w:lang w:val="en-US"/>
        </w:rPr>
        <w:t>community space, to things members have stored in their loft….</w:t>
      </w:r>
      <w:r w:rsidR="006B04F3">
        <w:rPr>
          <w:rFonts w:ascii="Georgia" w:hAnsi="Georgia"/>
          <w:sz w:val="24"/>
          <w:szCs w:val="24"/>
          <w:lang w:val="en-US"/>
        </w:rPr>
        <w:t xml:space="preserve"> </w:t>
      </w:r>
    </w:p>
    <w:p w14:paraId="35F78F02" w14:textId="77777777" w:rsidR="000C4299" w:rsidRDefault="000C4299" w:rsidP="00657A14">
      <w:pPr>
        <w:rPr>
          <w:rFonts w:ascii="Georgia" w:hAnsi="Georgia"/>
          <w:sz w:val="24"/>
          <w:szCs w:val="24"/>
          <w:lang w:val="en-US"/>
        </w:rPr>
      </w:pPr>
    </w:p>
    <w:p w14:paraId="0B91798E" w14:textId="6F98164C" w:rsidR="00B1355C" w:rsidRPr="0085397B" w:rsidRDefault="00B1355C" w:rsidP="00B1355C">
      <w:pPr>
        <w:rPr>
          <w:rFonts w:ascii="Georgia" w:hAnsi="Georgia"/>
          <w:sz w:val="24"/>
          <w:szCs w:val="24"/>
          <w:lang w:val="en-US"/>
        </w:rPr>
      </w:pPr>
      <w:r w:rsidRPr="0085397B">
        <w:rPr>
          <w:rFonts w:ascii="Georgia" w:hAnsi="Georgia"/>
          <w:sz w:val="24"/>
          <w:szCs w:val="24"/>
          <w:lang w:val="en-US"/>
        </w:rPr>
        <w:t xml:space="preserve">Think about the range of </w:t>
      </w:r>
      <w:r>
        <w:rPr>
          <w:rFonts w:ascii="Georgia" w:hAnsi="Georgia"/>
          <w:sz w:val="24"/>
          <w:szCs w:val="24"/>
          <w:lang w:val="en-US"/>
        </w:rPr>
        <w:t>skills and assets</w:t>
      </w:r>
      <w:r w:rsidRPr="0085397B">
        <w:rPr>
          <w:rFonts w:ascii="Georgia" w:hAnsi="Georgia"/>
          <w:sz w:val="24"/>
          <w:szCs w:val="24"/>
          <w:lang w:val="en-US"/>
        </w:rPr>
        <w:t xml:space="preserve"> you have </w:t>
      </w:r>
      <w:r>
        <w:rPr>
          <w:rFonts w:ascii="Georgia" w:hAnsi="Georgia"/>
          <w:sz w:val="24"/>
          <w:szCs w:val="24"/>
          <w:lang w:val="en-US"/>
        </w:rPr>
        <w:t>within your group</w:t>
      </w:r>
      <w:r w:rsidRPr="0085397B">
        <w:rPr>
          <w:rFonts w:ascii="Georgia" w:hAnsi="Georgia"/>
          <w:sz w:val="24"/>
          <w:szCs w:val="24"/>
          <w:lang w:val="en-US"/>
        </w:rPr>
        <w:t xml:space="preserve"> to bring about transformation – now!</w:t>
      </w:r>
      <w:r>
        <w:rPr>
          <w:rFonts w:ascii="Georgia" w:hAnsi="Georgia"/>
          <w:sz w:val="24"/>
          <w:szCs w:val="24"/>
          <w:lang w:val="en-US"/>
        </w:rPr>
        <w:t xml:space="preserve"> </w:t>
      </w:r>
      <w:r w:rsidR="006B04F3">
        <w:rPr>
          <w:rFonts w:ascii="Georgia" w:hAnsi="Georgia"/>
          <w:sz w:val="24"/>
          <w:szCs w:val="24"/>
          <w:lang w:val="en-US"/>
        </w:rPr>
        <w:t>Create a list – either on a flip chart sheet or using post it notes</w:t>
      </w:r>
      <w:r>
        <w:rPr>
          <w:rFonts w:ascii="Georgia" w:hAnsi="Georgia"/>
          <w:sz w:val="24"/>
          <w:szCs w:val="24"/>
          <w:lang w:val="en-US"/>
        </w:rPr>
        <w:t>.</w:t>
      </w:r>
    </w:p>
    <w:p w14:paraId="10C36B82" w14:textId="09548C27" w:rsidR="00664811" w:rsidRPr="0085397B" w:rsidRDefault="00664811" w:rsidP="00657A14">
      <w:pPr>
        <w:rPr>
          <w:rFonts w:ascii="Georgia" w:hAnsi="Georgia"/>
          <w:sz w:val="24"/>
          <w:szCs w:val="24"/>
          <w:lang w:val="en-US"/>
        </w:rPr>
      </w:pPr>
    </w:p>
    <w:p w14:paraId="3400168B" w14:textId="389C56B9" w:rsidR="00F85B0A" w:rsidRPr="00B1355C" w:rsidRDefault="000C4299" w:rsidP="00B1355C">
      <w:pPr>
        <w:rPr>
          <w:rFonts w:ascii="Georgia" w:hAnsi="Georgia"/>
          <w:sz w:val="24"/>
          <w:szCs w:val="24"/>
          <w:lang w:val="en-US"/>
        </w:rPr>
      </w:pPr>
      <w:r w:rsidRPr="00B1355C">
        <w:rPr>
          <w:rFonts w:ascii="Georgia" w:hAnsi="Georgia"/>
          <w:sz w:val="24"/>
          <w:szCs w:val="24"/>
          <w:lang w:val="en-US"/>
        </w:rPr>
        <w:t>Which of these are you currently using? Are you using these to best effect?</w:t>
      </w:r>
    </w:p>
    <w:p w14:paraId="109E4A0F" w14:textId="40CE1E22" w:rsidR="006B04F3" w:rsidRPr="00B1355C" w:rsidRDefault="000C4299" w:rsidP="00B1355C">
      <w:pPr>
        <w:pStyle w:val="ListParagraph"/>
        <w:numPr>
          <w:ilvl w:val="0"/>
          <w:numId w:val="3"/>
        </w:numPr>
        <w:rPr>
          <w:rFonts w:ascii="Georgia" w:eastAsia="Times New Roman" w:hAnsi="Georgia" w:cs="Segoe UI"/>
          <w:sz w:val="24"/>
          <w:szCs w:val="24"/>
          <w:lang w:eastAsia="en-GB"/>
        </w:rPr>
      </w:pPr>
      <w:r w:rsidRPr="00B1355C">
        <w:rPr>
          <w:rFonts w:ascii="Georgia" w:hAnsi="Georgia"/>
          <w:sz w:val="24"/>
          <w:szCs w:val="24"/>
          <w:lang w:val="en-US"/>
        </w:rPr>
        <w:t>How might you use those skills and assets you aren’t using for the benefit of Mothers' Union, your local church or your local community?</w:t>
      </w:r>
    </w:p>
    <w:p w14:paraId="22ECB6D5" w14:textId="77777777" w:rsidR="00710ED1" w:rsidRPr="00B1355C" w:rsidRDefault="00130236" w:rsidP="00B1355C">
      <w:pPr>
        <w:pStyle w:val="ListParagraph"/>
        <w:numPr>
          <w:ilvl w:val="0"/>
          <w:numId w:val="3"/>
        </w:numPr>
        <w:rPr>
          <w:rFonts w:ascii="Georgia" w:eastAsia="Times New Roman" w:hAnsi="Georgia" w:cs="Segoe UI"/>
          <w:sz w:val="24"/>
          <w:szCs w:val="24"/>
          <w:lang w:eastAsia="en-GB"/>
        </w:rPr>
      </w:pPr>
      <w:r w:rsidRPr="00B1355C">
        <w:rPr>
          <w:rFonts w:ascii="Georgia" w:eastAsia="Times New Roman" w:hAnsi="Georgia" w:cs="Segoe UI"/>
          <w:sz w:val="24"/>
          <w:szCs w:val="24"/>
          <w:lang w:eastAsia="en-GB"/>
        </w:rPr>
        <w:lastRenderedPageBreak/>
        <w:t xml:space="preserve">In the same way </w:t>
      </w:r>
      <w:r w:rsidR="007B35E1" w:rsidRPr="00B1355C">
        <w:rPr>
          <w:rFonts w:ascii="Georgia" w:eastAsia="Times New Roman" w:hAnsi="Georgia" w:cs="Segoe UI"/>
          <w:sz w:val="24"/>
          <w:szCs w:val="24"/>
          <w:lang w:eastAsia="en-GB"/>
        </w:rPr>
        <w:t>try</w:t>
      </w:r>
      <w:r w:rsidRPr="00B1355C">
        <w:rPr>
          <w:rFonts w:ascii="Georgia" w:eastAsia="Times New Roman" w:hAnsi="Georgia" w:cs="Segoe UI"/>
          <w:sz w:val="24"/>
          <w:szCs w:val="24"/>
          <w:lang w:eastAsia="en-GB"/>
        </w:rPr>
        <w:t xml:space="preserve"> to list out </w:t>
      </w:r>
      <w:r w:rsidR="007B35E1" w:rsidRPr="00B1355C">
        <w:rPr>
          <w:rFonts w:ascii="Georgia" w:eastAsia="Times New Roman" w:hAnsi="Georgia" w:cs="Segoe UI"/>
          <w:sz w:val="24"/>
          <w:szCs w:val="24"/>
          <w:lang w:eastAsia="en-GB"/>
        </w:rPr>
        <w:t xml:space="preserve">the </w:t>
      </w:r>
      <w:r w:rsidRPr="00B1355C">
        <w:rPr>
          <w:rFonts w:ascii="Georgia" w:eastAsia="Times New Roman" w:hAnsi="Georgia" w:cs="Segoe UI"/>
          <w:sz w:val="24"/>
          <w:szCs w:val="24"/>
          <w:lang w:eastAsia="en-GB"/>
        </w:rPr>
        <w:t xml:space="preserve">needs there are in </w:t>
      </w:r>
      <w:r w:rsidR="007B35E1" w:rsidRPr="00B1355C">
        <w:rPr>
          <w:rFonts w:ascii="Georgia" w:eastAsia="Times New Roman" w:hAnsi="Georgia" w:cs="Segoe UI"/>
          <w:sz w:val="24"/>
          <w:szCs w:val="24"/>
          <w:lang w:eastAsia="en-GB"/>
        </w:rPr>
        <w:t>your area. Who is vulnerable? Which groups are</w:t>
      </w:r>
      <w:r w:rsidRPr="00B1355C">
        <w:rPr>
          <w:rFonts w:ascii="Georgia" w:eastAsia="Times New Roman" w:hAnsi="Georgia" w:cs="Segoe UI"/>
          <w:sz w:val="24"/>
          <w:szCs w:val="24"/>
          <w:lang w:eastAsia="en-GB"/>
        </w:rPr>
        <w:t xml:space="preserve"> marginalised</w:t>
      </w:r>
      <w:r w:rsidR="007B35E1" w:rsidRPr="00B1355C">
        <w:rPr>
          <w:rFonts w:ascii="Georgia" w:eastAsia="Times New Roman" w:hAnsi="Georgia" w:cs="Segoe UI"/>
          <w:sz w:val="24"/>
          <w:szCs w:val="24"/>
          <w:lang w:eastAsia="en-GB"/>
        </w:rPr>
        <w:t>? Ho</w:t>
      </w:r>
      <w:r w:rsidRPr="00B1355C">
        <w:rPr>
          <w:rFonts w:ascii="Georgia" w:eastAsia="Times New Roman" w:hAnsi="Georgia" w:cs="Segoe UI"/>
          <w:sz w:val="24"/>
          <w:szCs w:val="24"/>
          <w:lang w:eastAsia="en-GB"/>
        </w:rPr>
        <w:t>w are we involved with them</w:t>
      </w:r>
      <w:r w:rsidR="007B35E1" w:rsidRPr="00B1355C">
        <w:rPr>
          <w:rFonts w:ascii="Georgia" w:eastAsia="Times New Roman" w:hAnsi="Georgia" w:cs="Segoe UI"/>
          <w:sz w:val="24"/>
          <w:szCs w:val="24"/>
          <w:lang w:eastAsia="en-GB"/>
        </w:rPr>
        <w:t>?</w:t>
      </w:r>
    </w:p>
    <w:p w14:paraId="4FF2FB37" w14:textId="6E2EBDC0" w:rsidR="00130236" w:rsidRPr="00B1355C" w:rsidRDefault="00130236" w:rsidP="00B1355C">
      <w:pPr>
        <w:pStyle w:val="ListParagraph"/>
        <w:numPr>
          <w:ilvl w:val="0"/>
          <w:numId w:val="3"/>
        </w:numPr>
        <w:rPr>
          <w:rFonts w:ascii="Georgia" w:eastAsia="Times New Roman" w:hAnsi="Georgia" w:cs="Segoe UI"/>
          <w:sz w:val="24"/>
          <w:szCs w:val="24"/>
          <w:lang w:eastAsia="en-GB"/>
        </w:rPr>
      </w:pPr>
      <w:r w:rsidRPr="00B1355C">
        <w:rPr>
          <w:rFonts w:ascii="Georgia" w:eastAsia="Times New Roman" w:hAnsi="Georgia" w:cs="Segoe UI"/>
          <w:sz w:val="24"/>
          <w:szCs w:val="24"/>
          <w:lang w:eastAsia="en-GB"/>
        </w:rPr>
        <w:t>Are there groups that are in need that we could start to connect with? </w:t>
      </w:r>
    </w:p>
    <w:p w14:paraId="48B67913" w14:textId="77777777" w:rsidR="00130236" w:rsidRPr="0085397B" w:rsidRDefault="00130236" w:rsidP="00657A14">
      <w:pPr>
        <w:rPr>
          <w:rFonts w:ascii="Georgia" w:hAnsi="Georgia"/>
          <w:sz w:val="24"/>
          <w:szCs w:val="24"/>
          <w:lang w:val="en-US"/>
        </w:rPr>
      </w:pPr>
    </w:p>
    <w:p w14:paraId="45BE024D" w14:textId="46886B27" w:rsidR="00634015" w:rsidRPr="004264B1" w:rsidRDefault="00F21BE7" w:rsidP="00657A14">
      <w:pPr>
        <w:rPr>
          <w:rFonts w:ascii="Georgia" w:hAnsi="Georgia"/>
          <w:b/>
          <w:i/>
          <w:color w:val="E93C6C"/>
          <w:sz w:val="24"/>
          <w:szCs w:val="24"/>
          <w:lang w:val="en-US"/>
        </w:rPr>
      </w:pPr>
      <w:r w:rsidRPr="004264B1">
        <w:rPr>
          <w:rFonts w:ascii="Georgia" w:hAnsi="Georgia"/>
          <w:b/>
          <w:i/>
          <w:color w:val="E93C6C"/>
          <w:sz w:val="24"/>
          <w:szCs w:val="24"/>
          <w:lang w:val="en-US"/>
        </w:rPr>
        <w:t>Note:</w:t>
      </w:r>
    </w:p>
    <w:p w14:paraId="7A839F2A" w14:textId="3121C8CE" w:rsidR="00F21BE7" w:rsidRPr="004264B1" w:rsidRDefault="00F21BE7" w:rsidP="00657A14">
      <w:pPr>
        <w:rPr>
          <w:rFonts w:ascii="Georgia" w:hAnsi="Georgia"/>
          <w:i/>
          <w:sz w:val="24"/>
          <w:szCs w:val="24"/>
          <w:lang w:val="en-US"/>
        </w:rPr>
      </w:pPr>
      <w:r w:rsidRPr="004264B1">
        <w:rPr>
          <w:rFonts w:ascii="Georgia" w:hAnsi="Georgia"/>
          <w:i/>
          <w:sz w:val="24"/>
          <w:szCs w:val="24"/>
          <w:lang w:val="en-US"/>
        </w:rPr>
        <w:t>You may want to engage with this activity at two meetin</w:t>
      </w:r>
      <w:r w:rsidR="004264B1" w:rsidRPr="004264B1">
        <w:rPr>
          <w:rFonts w:ascii="Georgia" w:hAnsi="Georgia"/>
          <w:i/>
          <w:sz w:val="24"/>
          <w:szCs w:val="24"/>
          <w:lang w:val="en-US"/>
        </w:rPr>
        <w:t>gs – playing the game first and then reflecting on the questions in the ‘Taking this further’ section at another meeting.</w:t>
      </w:r>
    </w:p>
    <w:p w14:paraId="256B180C" w14:textId="77777777" w:rsidR="00634015" w:rsidRPr="0085397B" w:rsidRDefault="00634015" w:rsidP="00657A14">
      <w:pPr>
        <w:rPr>
          <w:rFonts w:ascii="Georgia" w:hAnsi="Georgia"/>
          <w:sz w:val="24"/>
          <w:szCs w:val="24"/>
          <w:lang w:val="en-US"/>
        </w:rPr>
      </w:pPr>
    </w:p>
    <w:p w14:paraId="726623E6" w14:textId="77777777" w:rsidR="001D1EE0" w:rsidRDefault="001D1EE0" w:rsidP="00657A14">
      <w:pPr>
        <w:rPr>
          <w:rFonts w:ascii="Georgia" w:hAnsi="Georgia"/>
          <w:sz w:val="24"/>
          <w:szCs w:val="24"/>
          <w:lang w:val="en-US"/>
        </w:rPr>
      </w:pPr>
    </w:p>
    <w:p w14:paraId="537C2D7B" w14:textId="77777777" w:rsidR="001D1EE0" w:rsidRDefault="001D1EE0" w:rsidP="00657A14">
      <w:pPr>
        <w:rPr>
          <w:rFonts w:ascii="Georgia" w:hAnsi="Georgia"/>
          <w:sz w:val="24"/>
          <w:szCs w:val="24"/>
          <w:lang w:val="en-US"/>
        </w:rPr>
      </w:pPr>
    </w:p>
    <w:p w14:paraId="2A457DD9" w14:textId="523EC9F7" w:rsidR="001D1EE0" w:rsidRDefault="001D1EE0" w:rsidP="00657A14">
      <w:pPr>
        <w:rPr>
          <w:rFonts w:ascii="Georgia" w:hAnsi="Georgia"/>
          <w:sz w:val="24"/>
          <w:szCs w:val="24"/>
          <w:lang w:val="en-US"/>
        </w:rPr>
      </w:pPr>
    </w:p>
    <w:p w14:paraId="4DD6DBAD" w14:textId="482AE2C7" w:rsidR="001D1EE0" w:rsidRDefault="001D1EE0" w:rsidP="00657A14">
      <w:pPr>
        <w:rPr>
          <w:rFonts w:ascii="Georgia" w:hAnsi="Georgia"/>
          <w:sz w:val="24"/>
          <w:szCs w:val="24"/>
          <w:lang w:val="en-US"/>
        </w:rPr>
      </w:pPr>
    </w:p>
    <w:p w14:paraId="304ABA4B" w14:textId="1A150F44" w:rsidR="001D1EE0" w:rsidRDefault="001D1EE0" w:rsidP="00657A14">
      <w:pPr>
        <w:rPr>
          <w:rFonts w:ascii="Georgia" w:hAnsi="Georgia"/>
          <w:sz w:val="24"/>
          <w:szCs w:val="24"/>
          <w:lang w:val="en-US"/>
        </w:rPr>
      </w:pPr>
    </w:p>
    <w:p w14:paraId="34F7692A" w14:textId="77777777" w:rsidR="001D1EE0" w:rsidRDefault="001D1EE0" w:rsidP="00657A14">
      <w:pPr>
        <w:rPr>
          <w:rFonts w:ascii="Georgia" w:hAnsi="Georgia"/>
          <w:sz w:val="24"/>
          <w:szCs w:val="24"/>
          <w:lang w:val="en-US"/>
        </w:rPr>
      </w:pPr>
      <w:bookmarkStart w:id="0" w:name="_GoBack"/>
      <w:bookmarkEnd w:id="0"/>
    </w:p>
    <w:p w14:paraId="5DE9BC7F" w14:textId="49FE5E2E" w:rsidR="00E22059" w:rsidRPr="00F877B9" w:rsidRDefault="00F877B9" w:rsidP="00657A14">
      <w:pPr>
        <w:rPr>
          <w:rFonts w:ascii="Georgia" w:hAnsi="Georgia"/>
          <w:i/>
          <w:sz w:val="24"/>
          <w:szCs w:val="24"/>
          <w:lang w:val="en-US"/>
        </w:rPr>
      </w:pPr>
      <w:r>
        <w:rPr>
          <w:rFonts w:ascii="Georgia" w:hAnsi="Georgia"/>
          <w:i/>
          <w:sz w:val="24"/>
          <w:szCs w:val="24"/>
          <w:lang w:val="en-US"/>
        </w:rPr>
        <w:t>With thanks to Mosaic Creative</w:t>
      </w:r>
    </w:p>
    <w:p w14:paraId="126AA34E" w14:textId="77777777" w:rsidR="00B1355C" w:rsidRDefault="00B1355C">
      <w:pPr>
        <w:rPr>
          <w:rFonts w:ascii="Georgia" w:hAnsi="Georgia"/>
          <w:b/>
          <w:color w:val="E93C6C"/>
          <w:sz w:val="28"/>
          <w:szCs w:val="24"/>
          <w:lang w:val="en-US"/>
        </w:rPr>
      </w:pPr>
      <w:r>
        <w:rPr>
          <w:rFonts w:ascii="Georgia" w:hAnsi="Georgia"/>
          <w:b/>
          <w:color w:val="E93C6C"/>
          <w:sz w:val="28"/>
          <w:szCs w:val="24"/>
          <w:lang w:val="en-US"/>
        </w:rPr>
        <w:br w:type="page"/>
      </w:r>
    </w:p>
    <w:p w14:paraId="6AF134CB" w14:textId="77777777" w:rsidR="00651505" w:rsidRDefault="00C232CA" w:rsidP="00657A14">
      <w:pPr>
        <w:rPr>
          <w:rFonts w:ascii="Georgia" w:hAnsi="Georgia"/>
          <w:b/>
          <w:color w:val="E93C6C"/>
          <w:sz w:val="28"/>
          <w:szCs w:val="24"/>
          <w:lang w:val="en-US"/>
        </w:rPr>
      </w:pPr>
      <w:r w:rsidRPr="00C232CA">
        <w:rPr>
          <w:rFonts w:ascii="Georgia" w:hAnsi="Georgia"/>
          <w:b/>
          <w:color w:val="E93C6C"/>
          <w:sz w:val="28"/>
          <w:szCs w:val="24"/>
          <w:lang w:val="en-US"/>
        </w:rPr>
        <w:lastRenderedPageBreak/>
        <w:t>Big Idea Cards</w:t>
      </w:r>
    </w:p>
    <w:p w14:paraId="428335B9" w14:textId="77777777" w:rsidR="00C232CA" w:rsidRDefault="00C232CA" w:rsidP="00657A14">
      <w:pPr>
        <w:rPr>
          <w:rFonts w:ascii="Georgia" w:hAnsi="Georgia"/>
          <w:b/>
          <w:sz w:val="28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6AC6" w14:paraId="3EF17FC2" w14:textId="77777777" w:rsidTr="00E17400">
        <w:trPr>
          <w:trHeight w:val="4174"/>
        </w:trPr>
        <w:tc>
          <w:tcPr>
            <w:tcW w:w="3005" w:type="dxa"/>
          </w:tcPr>
          <w:p w14:paraId="3EB0DC4A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1FFD3CF" w14:textId="4BE6310D" w:rsidR="00C232CA" w:rsidRDefault="00714D09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Use of bingo h</w:t>
            </w:r>
            <w:r w:rsidR="00C232CA">
              <w:rPr>
                <w:rFonts w:ascii="Georgia" w:hAnsi="Georgia"/>
                <w:b/>
                <w:sz w:val="28"/>
                <w:szCs w:val="24"/>
                <w:lang w:val="en-US"/>
              </w:rPr>
              <w:t>all</w:t>
            </w:r>
          </w:p>
          <w:p w14:paraId="6E6D6644" w14:textId="77777777" w:rsidR="00D50D9D" w:rsidRDefault="00D50D9D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5F93623" w14:textId="77777777" w:rsidR="00D50D9D" w:rsidRDefault="00D50D9D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50D9D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2098E040" wp14:editId="23DFB91D">
                  <wp:extent cx="1352550" cy="145113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612" cy="14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ECB3B" w14:textId="77777777" w:rsidR="00DF4070" w:rsidRPr="00DF4070" w:rsidRDefault="00DF4070" w:rsidP="00C232CA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DF4070">
              <w:rPr>
                <w:rFonts w:ascii="Georgia" w:hAnsi="Georgia"/>
                <w:sz w:val="28"/>
                <w:szCs w:val="24"/>
                <w:lang w:val="en-US"/>
              </w:rPr>
              <w:t>One night every two weeks</w:t>
            </w:r>
          </w:p>
        </w:tc>
        <w:tc>
          <w:tcPr>
            <w:tcW w:w="3005" w:type="dxa"/>
          </w:tcPr>
          <w:p w14:paraId="0AE793A4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117C222" w14:textId="393ACEE1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Gloss </w:t>
            </w:r>
            <w:r w:rsidR="00714D09">
              <w:rPr>
                <w:rFonts w:ascii="Georgia" w:hAnsi="Georgia"/>
                <w:b/>
                <w:sz w:val="28"/>
                <w:szCs w:val="24"/>
                <w:lang w:val="en-US"/>
              </w:rPr>
              <w:t>p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aint</w:t>
            </w:r>
          </w:p>
          <w:p w14:paraId="377F7E19" w14:textId="77777777" w:rsidR="00D50D9D" w:rsidRDefault="00D50D9D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11566B7" w14:textId="77777777" w:rsidR="00D50D9D" w:rsidRDefault="00D50D9D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50D9D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58CD5A69" wp14:editId="591255EB">
                  <wp:extent cx="1342372" cy="1409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46" cy="141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247F5" w14:textId="77777777" w:rsidR="00DF4070" w:rsidRPr="00DF4070" w:rsidRDefault="00DF4070" w:rsidP="00C232CA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DF4070">
              <w:rPr>
                <w:rFonts w:ascii="Georgia" w:hAnsi="Georgia"/>
                <w:sz w:val="28"/>
                <w:szCs w:val="24"/>
                <w:lang w:val="en-US"/>
              </w:rPr>
              <w:t>20 x 2.5 litre cans – various colours</w:t>
            </w:r>
          </w:p>
        </w:tc>
        <w:tc>
          <w:tcPr>
            <w:tcW w:w="3006" w:type="dxa"/>
          </w:tcPr>
          <w:p w14:paraId="615F54CC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1450B4D" w14:textId="3939A71A" w:rsidR="00C232CA" w:rsidRDefault="00714D09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16 seater m</w:t>
            </w:r>
            <w:r w:rsidR="00C232CA">
              <w:rPr>
                <w:rFonts w:ascii="Georgia" w:hAnsi="Georgia"/>
                <w:b/>
                <w:sz w:val="28"/>
                <w:szCs w:val="24"/>
                <w:lang w:val="en-US"/>
              </w:rPr>
              <w:t>inibus</w:t>
            </w:r>
          </w:p>
          <w:p w14:paraId="70CF3FBE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9CD53C2" w14:textId="77777777" w:rsidR="00D50D9D" w:rsidRDefault="00D50D9D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50D9D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2F77082A" wp14:editId="04810D67">
                  <wp:extent cx="1340872" cy="1019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03" cy="105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31D82" w14:textId="77777777" w:rsidR="00DF4070" w:rsidRDefault="00DF4070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95FCA83" w14:textId="77777777" w:rsidR="00DF4070" w:rsidRDefault="00DF4070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AE8C59A" w14:textId="77777777" w:rsidR="00DF4070" w:rsidRPr="00DF4070" w:rsidRDefault="00DF4070" w:rsidP="00C232CA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DF4070">
              <w:rPr>
                <w:rFonts w:ascii="Georgia" w:hAnsi="Georgia"/>
                <w:sz w:val="28"/>
                <w:szCs w:val="24"/>
                <w:lang w:val="en-US"/>
              </w:rPr>
              <w:t>Free use once a week</w:t>
            </w:r>
          </w:p>
        </w:tc>
      </w:tr>
      <w:tr w:rsidR="00D66AC6" w14:paraId="5EB9444D" w14:textId="77777777" w:rsidTr="00E17400">
        <w:trPr>
          <w:trHeight w:val="4174"/>
        </w:trPr>
        <w:tc>
          <w:tcPr>
            <w:tcW w:w="3005" w:type="dxa"/>
          </w:tcPr>
          <w:p w14:paraId="51BF1502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A95DE45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Hairdresser</w:t>
            </w:r>
          </w:p>
          <w:p w14:paraId="527CD029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94A9F98" w14:textId="77777777" w:rsidR="00E17400" w:rsidRPr="00E17400" w:rsidRDefault="00E17400" w:rsidP="00C232CA">
            <w:pPr>
              <w:jc w:val="center"/>
              <w:rPr>
                <w:rFonts w:ascii="Georgia" w:hAnsi="Georgia"/>
                <w:b/>
                <w:sz w:val="12"/>
                <w:szCs w:val="24"/>
                <w:lang w:val="en-US"/>
              </w:rPr>
            </w:pPr>
          </w:p>
          <w:p w14:paraId="5ED956DE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66AC6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65EBC93C" wp14:editId="2193F211">
                  <wp:extent cx="1417411" cy="952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12" cy="9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67BE2" w14:textId="77777777" w:rsidR="00E17400" w:rsidRDefault="00E17400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F2B62E4" w14:textId="77777777" w:rsidR="00E17400" w:rsidRDefault="00E17400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E7DC434" w14:textId="77777777" w:rsidR="00E17400" w:rsidRPr="00E17400" w:rsidRDefault="00E17400" w:rsidP="00C232CA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E17400">
              <w:rPr>
                <w:rFonts w:ascii="Georgia" w:hAnsi="Georgia"/>
                <w:sz w:val="28"/>
                <w:szCs w:val="24"/>
                <w:lang w:val="en-US"/>
              </w:rPr>
              <w:t>One evening a week – free hair cuts</w:t>
            </w:r>
          </w:p>
        </w:tc>
        <w:tc>
          <w:tcPr>
            <w:tcW w:w="3005" w:type="dxa"/>
          </w:tcPr>
          <w:p w14:paraId="69DCF700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CFC9B6E" w14:textId="55EA2EAF" w:rsidR="00D50D9D" w:rsidRDefault="00714D09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Portable pizza o</w:t>
            </w:r>
            <w:r w:rsidR="00D50D9D">
              <w:rPr>
                <w:rFonts w:ascii="Georgia" w:hAnsi="Georgia"/>
                <w:b/>
                <w:sz w:val="28"/>
                <w:szCs w:val="24"/>
                <w:lang w:val="en-US"/>
              </w:rPr>
              <w:t>ven</w:t>
            </w:r>
          </w:p>
          <w:p w14:paraId="61E3C265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9A58B0F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66AC6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43BA45E6" wp14:editId="5C186C95">
                  <wp:extent cx="1066800" cy="14185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73" cy="146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4ADA4" w14:textId="77777777" w:rsidR="00E17400" w:rsidRDefault="00E17400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0165BB3" w14:textId="77777777" w:rsidR="00E17400" w:rsidRPr="00E17400" w:rsidRDefault="00E17400" w:rsidP="00C232CA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14C8A3D1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0414ED5" w14:textId="1371C165" w:rsidR="00D50D9D" w:rsidRDefault="00714D09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10 f</w:t>
            </w:r>
            <w:r w:rsidR="00D50D9D"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ancy 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dress c</w:t>
            </w:r>
            <w:r w:rsidR="00D50D9D">
              <w:rPr>
                <w:rFonts w:ascii="Georgia" w:hAnsi="Georgia"/>
                <w:b/>
                <w:sz w:val="28"/>
                <w:szCs w:val="24"/>
                <w:lang w:val="en-US"/>
              </w:rPr>
              <w:t>ostumes</w:t>
            </w:r>
          </w:p>
          <w:p w14:paraId="147A2D47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E27C5D9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66AC6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300A7CC7" wp14:editId="1D61A04F">
                  <wp:extent cx="1332336" cy="87630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37" cy="88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DF37E" w14:textId="77777777" w:rsidR="00E17400" w:rsidRDefault="00E17400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BD3048F" w14:textId="77777777" w:rsidR="00E17400" w:rsidRDefault="00E17400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962CF57" w14:textId="77777777" w:rsidR="00E17400" w:rsidRPr="00E17400" w:rsidRDefault="00E17400" w:rsidP="00C232CA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sz w:val="28"/>
                <w:szCs w:val="24"/>
                <w:lang w:val="en-US"/>
              </w:rPr>
              <w:t>Various animals</w:t>
            </w:r>
          </w:p>
        </w:tc>
      </w:tr>
      <w:tr w:rsidR="00D66AC6" w14:paraId="3335AD25" w14:textId="77777777" w:rsidTr="00E17400">
        <w:trPr>
          <w:trHeight w:val="4174"/>
        </w:trPr>
        <w:tc>
          <w:tcPr>
            <w:tcW w:w="3005" w:type="dxa"/>
          </w:tcPr>
          <w:p w14:paraId="047E1604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41F5B56" w14:textId="4C0390A1" w:rsidR="00D50D9D" w:rsidRDefault="00714D09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4 large g</w:t>
            </w:r>
            <w:r w:rsidR="00D50D9D">
              <w:rPr>
                <w:rFonts w:ascii="Georgia" w:hAnsi="Georgia"/>
                <w:b/>
                <w:sz w:val="28"/>
                <w:szCs w:val="24"/>
                <w:lang w:val="en-US"/>
              </w:rPr>
              <w:t>azebos</w:t>
            </w:r>
          </w:p>
          <w:p w14:paraId="71FFE1CF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086ADE0" w14:textId="77777777" w:rsidR="004A503A" w:rsidRDefault="004A503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9C91E9A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66AC6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454FAB26" wp14:editId="1C65B057">
                  <wp:extent cx="1557044" cy="140970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171" cy="145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7C493" w14:textId="77777777" w:rsidR="00E17400" w:rsidRDefault="00E17400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62D1D69" w14:textId="77777777" w:rsidR="00E17400" w:rsidRDefault="00E17400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5BCE0F19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B2616A4" w14:textId="54A4661F" w:rsidR="00D50D9D" w:rsidRDefault="00D50D9D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6 </w:t>
            </w:r>
            <w:r w:rsidR="00A27379">
              <w:rPr>
                <w:rFonts w:ascii="Georgia" w:hAnsi="Georgia"/>
                <w:b/>
                <w:sz w:val="28"/>
                <w:szCs w:val="24"/>
                <w:lang w:val="en-US"/>
              </w:rPr>
              <w:t>b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arbecues</w:t>
            </w:r>
          </w:p>
          <w:p w14:paraId="4F3F3BE9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7EA4B89" w14:textId="77777777" w:rsidR="004A503A" w:rsidRDefault="004A503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260A436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66AC6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042AC3CA" wp14:editId="77A5C91D">
                  <wp:extent cx="1512058" cy="14287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42" cy="145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0884C23" w14:textId="77777777" w:rsidR="00C232CA" w:rsidRDefault="00C232CA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7DDAE1D" w14:textId="6CAF0D14" w:rsidR="00D50D9D" w:rsidRDefault="00A27379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4 new l</w:t>
            </w:r>
            <w:r w:rsidR="00D50D9D"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aptops and a 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p</w:t>
            </w:r>
            <w:r w:rsidR="00D50D9D">
              <w:rPr>
                <w:rFonts w:ascii="Georgia" w:hAnsi="Georgia"/>
                <w:b/>
                <w:sz w:val="28"/>
                <w:szCs w:val="24"/>
                <w:lang w:val="en-US"/>
              </w:rPr>
              <w:t>rinter</w:t>
            </w:r>
          </w:p>
          <w:p w14:paraId="2E6D5F62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4F10C11" w14:textId="77777777" w:rsidR="004A503A" w:rsidRPr="004A503A" w:rsidRDefault="004A503A" w:rsidP="00C232CA">
            <w:pPr>
              <w:jc w:val="center"/>
              <w:rPr>
                <w:rFonts w:ascii="Georgia" w:hAnsi="Georgia"/>
                <w:b/>
                <w:szCs w:val="24"/>
                <w:lang w:val="en-US"/>
              </w:rPr>
            </w:pPr>
          </w:p>
          <w:p w14:paraId="1E68BD5F" w14:textId="77777777" w:rsidR="00D66AC6" w:rsidRDefault="00D66AC6" w:rsidP="00C232CA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66AC6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2E21483C" wp14:editId="4DDCF273">
                  <wp:extent cx="1631345" cy="99060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05" cy="99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030CB" w14:textId="77777777" w:rsidR="004A503A" w:rsidRDefault="004A503A" w:rsidP="00657A14">
      <w:pPr>
        <w:rPr>
          <w:rFonts w:ascii="Georgia" w:hAnsi="Georgia"/>
          <w:b/>
          <w:sz w:val="28"/>
          <w:szCs w:val="24"/>
          <w:lang w:val="en-US"/>
        </w:rPr>
      </w:pPr>
    </w:p>
    <w:p w14:paraId="129CB91C" w14:textId="77777777" w:rsidR="004A503A" w:rsidRDefault="004A503A">
      <w:pPr>
        <w:rPr>
          <w:rFonts w:ascii="Georgia" w:hAnsi="Georgia"/>
          <w:b/>
          <w:sz w:val="28"/>
          <w:szCs w:val="24"/>
          <w:lang w:val="en-US"/>
        </w:rPr>
      </w:pPr>
      <w:r>
        <w:rPr>
          <w:rFonts w:ascii="Georgia" w:hAnsi="Georgia"/>
          <w:b/>
          <w:sz w:val="28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26FCC" w14:paraId="3670BA34" w14:textId="77777777" w:rsidTr="007739E8">
        <w:trPr>
          <w:trHeight w:val="4174"/>
        </w:trPr>
        <w:tc>
          <w:tcPr>
            <w:tcW w:w="3005" w:type="dxa"/>
          </w:tcPr>
          <w:p w14:paraId="21762717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CC64E82" w14:textId="0DAB3623" w:rsidR="004A503A" w:rsidRDefault="00581D8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Enough </w:t>
            </w:r>
            <w:r w:rsidR="00A27379">
              <w:rPr>
                <w:rFonts w:ascii="Georgia" w:hAnsi="Georgia"/>
                <w:b/>
                <w:sz w:val="28"/>
                <w:szCs w:val="24"/>
                <w:lang w:val="en-US"/>
              </w:rPr>
              <w:t>f</w:t>
            </w:r>
            <w:r w:rsidR="004A503A"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ace </w:t>
            </w:r>
            <w:r w:rsidR="00A27379">
              <w:rPr>
                <w:rFonts w:ascii="Georgia" w:hAnsi="Georgia"/>
                <w:b/>
                <w:sz w:val="28"/>
                <w:szCs w:val="24"/>
                <w:lang w:val="en-US"/>
              </w:rPr>
              <w:t>paint for 50 p</w:t>
            </w:r>
            <w:r w:rsidR="004A503A">
              <w:rPr>
                <w:rFonts w:ascii="Georgia" w:hAnsi="Georgia"/>
                <w:b/>
                <w:sz w:val="28"/>
                <w:szCs w:val="24"/>
                <w:lang w:val="en-US"/>
              </w:rPr>
              <w:t>eople</w:t>
            </w:r>
          </w:p>
          <w:p w14:paraId="6EBEB10F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49B7281" w14:textId="77777777" w:rsidR="00926FCC" w:rsidRDefault="00926FCC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A84819F" w14:textId="77777777" w:rsidR="00926FCC" w:rsidRDefault="00926FCC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86DAAE5" w14:textId="77777777" w:rsidR="004A503A" w:rsidRDefault="00F4498E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F4498E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08FF6015" wp14:editId="4815AF97">
                  <wp:extent cx="1664706" cy="6572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64" cy="67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1F007" w14:textId="77777777" w:rsidR="004A503A" w:rsidRPr="00DF4070" w:rsidRDefault="004A503A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26A21868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38F1BC8" w14:textId="7EE1EAB6" w:rsidR="004A503A" w:rsidRDefault="00581D8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20 Hawaiian </w:t>
            </w:r>
            <w:r w:rsidR="00A27379">
              <w:rPr>
                <w:rFonts w:ascii="Georgia" w:hAnsi="Georgia"/>
                <w:b/>
                <w:sz w:val="28"/>
                <w:szCs w:val="24"/>
                <w:lang w:val="en-US"/>
              </w:rPr>
              <w:t>s</w:t>
            </w:r>
            <w:r w:rsidR="004A503A">
              <w:rPr>
                <w:rFonts w:ascii="Georgia" w:hAnsi="Georgia"/>
                <w:b/>
                <w:sz w:val="28"/>
                <w:szCs w:val="24"/>
                <w:lang w:val="en-US"/>
              </w:rPr>
              <w:t>hirts</w:t>
            </w:r>
          </w:p>
          <w:p w14:paraId="1429A4DF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CA6B0FE" w14:textId="77777777" w:rsidR="00926FCC" w:rsidRDefault="00926FCC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1E0B9AB" w14:textId="77777777" w:rsidR="004A503A" w:rsidRDefault="00F4498E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F4498E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02FE02E9" wp14:editId="65C249F5">
                  <wp:extent cx="1426835" cy="1419225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47" cy="144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FB434" w14:textId="77777777" w:rsidR="004A503A" w:rsidRPr="00DF4070" w:rsidRDefault="004A503A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57F11BFC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7CB7E5E" w14:textId="77777777" w:rsidR="0021032B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50 ft </w:t>
            </w:r>
          </w:p>
          <w:p w14:paraId="34BBC499" w14:textId="610DD3DA" w:rsidR="004A503A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s</w:t>
            </w:r>
            <w:r w:rsidR="004A503A"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caffold 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t</w:t>
            </w:r>
            <w:r w:rsidR="00581D89">
              <w:rPr>
                <w:rFonts w:ascii="Georgia" w:hAnsi="Georgia"/>
                <w:b/>
                <w:sz w:val="28"/>
                <w:szCs w:val="24"/>
                <w:lang w:val="en-US"/>
              </w:rPr>
              <w:t>ower</w:t>
            </w:r>
          </w:p>
          <w:p w14:paraId="2272035E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AF7E234" w14:textId="77777777" w:rsidR="004A503A" w:rsidRDefault="00F4498E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F4498E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699C2760" wp14:editId="269F89E2">
                  <wp:extent cx="1133101" cy="1619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76" cy="166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D8914" w14:textId="77777777" w:rsidR="004A503A" w:rsidRPr="00DF4070" w:rsidRDefault="004A503A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</w:tr>
      <w:tr w:rsidR="00926FCC" w14:paraId="3EED385E" w14:textId="77777777" w:rsidTr="007739E8">
        <w:trPr>
          <w:trHeight w:val="4174"/>
        </w:trPr>
        <w:tc>
          <w:tcPr>
            <w:tcW w:w="3005" w:type="dxa"/>
          </w:tcPr>
          <w:p w14:paraId="1DA432FC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F44BC12" w14:textId="4B7313A3" w:rsidR="004A503A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2 o</w:t>
            </w:r>
            <w:r w:rsidR="00581D89"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utdoor 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gas h</w:t>
            </w:r>
            <w:r w:rsidR="00581D89">
              <w:rPr>
                <w:rFonts w:ascii="Georgia" w:hAnsi="Georgia"/>
                <w:b/>
                <w:sz w:val="28"/>
                <w:szCs w:val="24"/>
                <w:lang w:val="en-US"/>
              </w:rPr>
              <w:t>eaters</w:t>
            </w:r>
          </w:p>
          <w:p w14:paraId="4AEFE62A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05DBB1D" w14:textId="77777777" w:rsidR="004A503A" w:rsidRDefault="00F4498E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F4498E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51796E2E" wp14:editId="3A84B4B3">
                  <wp:extent cx="1403532" cy="1466850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73" cy="149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029EA" w14:textId="77777777" w:rsidR="004A503A" w:rsidRPr="00E17400" w:rsidRDefault="004A503A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70B4E2E0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670A8A7" w14:textId="3ED8CCB1" w:rsidR="004A503A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35 spray c</w:t>
            </w:r>
            <w:r w:rsidR="00581D89"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ans 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of graffiti p</w:t>
            </w:r>
            <w:r w:rsidR="00581D89">
              <w:rPr>
                <w:rFonts w:ascii="Georgia" w:hAnsi="Georgia"/>
                <w:b/>
                <w:sz w:val="28"/>
                <w:szCs w:val="24"/>
                <w:lang w:val="en-US"/>
              </w:rPr>
              <w:t>aints</w:t>
            </w:r>
          </w:p>
          <w:p w14:paraId="0B03037C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DA96658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6C7FD95" w14:textId="77777777" w:rsidR="004A503A" w:rsidRDefault="00926FCC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926FCC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01516A4" wp14:editId="14123C5D">
                  <wp:extent cx="1622067" cy="1219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41" cy="124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81F23" w14:textId="77777777" w:rsidR="004A503A" w:rsidRPr="00E17400" w:rsidRDefault="004A503A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1CAF4BAC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BF6C3AE" w14:textId="7672EA33" w:rsidR="004A503A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50 balls of w</w:t>
            </w:r>
            <w:r w:rsidR="00581D89">
              <w:rPr>
                <w:rFonts w:ascii="Georgia" w:hAnsi="Georgia"/>
                <w:b/>
                <w:sz w:val="28"/>
                <w:szCs w:val="24"/>
                <w:lang w:val="en-US"/>
              </w:rPr>
              <w:t>ool</w:t>
            </w:r>
          </w:p>
          <w:p w14:paraId="14BD948C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7F88A63" w14:textId="77777777" w:rsidR="007739E8" w:rsidRDefault="007739E8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4E1D567" w14:textId="77777777" w:rsidR="004A503A" w:rsidRDefault="00926FCC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926FCC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AA28AC3" wp14:editId="68B21F8C">
                  <wp:extent cx="1406948" cy="1457325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12" cy="14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4974E" w14:textId="77777777" w:rsidR="004A503A" w:rsidRPr="00E17400" w:rsidRDefault="004A503A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</w:tr>
      <w:tr w:rsidR="00926FCC" w14:paraId="77B79D93" w14:textId="77777777" w:rsidTr="007739E8">
        <w:trPr>
          <w:trHeight w:val="4174"/>
        </w:trPr>
        <w:tc>
          <w:tcPr>
            <w:tcW w:w="3005" w:type="dxa"/>
          </w:tcPr>
          <w:p w14:paraId="2D984E5C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702DB97" w14:textId="3BA141EF" w:rsidR="004A503A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2 o</w:t>
            </w:r>
            <w:r w:rsidR="00F4498E"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utdoor 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f</w:t>
            </w:r>
            <w:r w:rsidR="007739E8">
              <w:rPr>
                <w:rFonts w:ascii="Georgia" w:hAnsi="Georgia"/>
                <w:b/>
                <w:sz w:val="28"/>
                <w:szCs w:val="24"/>
                <w:lang w:val="en-US"/>
              </w:rPr>
              <w:t>ire pits</w:t>
            </w:r>
            <w:r w:rsidR="00F4498E"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 and ½ to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n of w</w:t>
            </w:r>
            <w:r w:rsidR="00F4498E">
              <w:rPr>
                <w:rFonts w:ascii="Georgia" w:hAnsi="Georgia"/>
                <w:b/>
                <w:sz w:val="28"/>
                <w:szCs w:val="24"/>
                <w:lang w:val="en-US"/>
              </w:rPr>
              <w:t>ood</w:t>
            </w:r>
          </w:p>
          <w:p w14:paraId="53AF0439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C41ECC6" w14:textId="77777777" w:rsidR="007739E8" w:rsidRDefault="007739E8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825619E" w14:textId="77777777" w:rsidR="004A503A" w:rsidRDefault="00926FCC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926FCC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4712D5B" wp14:editId="54E5BA53">
                  <wp:extent cx="1740165" cy="1019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91" cy="103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E9D47" w14:textId="77777777" w:rsidR="004A503A" w:rsidRDefault="004A503A" w:rsidP="007739E8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3A846D15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55992A1" w14:textId="32098B1F" w:rsidR="004A503A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10 board g</w:t>
            </w:r>
            <w:r w:rsidR="00F4498E">
              <w:rPr>
                <w:rFonts w:ascii="Georgia" w:hAnsi="Georgia"/>
                <w:b/>
                <w:sz w:val="28"/>
                <w:szCs w:val="24"/>
                <w:lang w:val="en-US"/>
              </w:rPr>
              <w:t>ames</w:t>
            </w:r>
          </w:p>
          <w:p w14:paraId="585ACF5A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ED1979F" w14:textId="77777777" w:rsidR="007739E8" w:rsidRDefault="007739E8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9B28621" w14:textId="77777777" w:rsidR="004A503A" w:rsidRDefault="00926FCC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926FCC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0C29D9D2" wp14:editId="3C9614B2">
                  <wp:extent cx="1482363" cy="1362075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94" cy="139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071E3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27ADD966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379DFEA" w14:textId="783974DA" w:rsidR="004A503A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Retired music t</w:t>
            </w:r>
            <w:r w:rsidR="00F4498E">
              <w:rPr>
                <w:rFonts w:ascii="Georgia" w:hAnsi="Georgia"/>
                <w:b/>
                <w:sz w:val="28"/>
                <w:szCs w:val="24"/>
                <w:lang w:val="en-US"/>
              </w:rPr>
              <w:t>eacher</w:t>
            </w:r>
          </w:p>
          <w:p w14:paraId="05900740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172E3AB" w14:textId="77777777" w:rsidR="004A503A" w:rsidRPr="004A503A" w:rsidRDefault="00926FCC" w:rsidP="004264B1">
            <w:pPr>
              <w:jc w:val="center"/>
              <w:rPr>
                <w:rFonts w:ascii="Georgia" w:hAnsi="Georgia"/>
                <w:b/>
                <w:szCs w:val="24"/>
                <w:lang w:val="en-US"/>
              </w:rPr>
            </w:pPr>
            <w:r w:rsidRPr="00926FCC">
              <w:rPr>
                <w:rFonts w:ascii="Georgia" w:hAnsi="Georgia"/>
                <w:b/>
                <w:noProof/>
                <w:szCs w:val="24"/>
                <w:lang w:eastAsia="en-GB"/>
              </w:rPr>
              <w:drawing>
                <wp:inline distT="0" distB="0" distL="0" distR="0" wp14:anchorId="64A4CE79" wp14:editId="2191E1AF">
                  <wp:extent cx="1015712" cy="14573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266" cy="155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4BA30" w14:textId="77777777" w:rsidR="004A503A" w:rsidRDefault="004A503A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</w:tr>
    </w:tbl>
    <w:p w14:paraId="5A250973" w14:textId="77777777" w:rsidR="0021032B" w:rsidRDefault="0021032B" w:rsidP="00657A14">
      <w:pPr>
        <w:rPr>
          <w:rFonts w:ascii="Georgia" w:hAnsi="Georgia"/>
          <w:b/>
          <w:sz w:val="28"/>
          <w:szCs w:val="24"/>
          <w:lang w:val="en-US"/>
        </w:rPr>
      </w:pPr>
    </w:p>
    <w:p w14:paraId="59E8585E" w14:textId="77777777" w:rsidR="0021032B" w:rsidRDefault="0021032B">
      <w:pPr>
        <w:rPr>
          <w:rFonts w:ascii="Georgia" w:hAnsi="Georgia"/>
          <w:b/>
          <w:sz w:val="28"/>
          <w:szCs w:val="24"/>
          <w:lang w:val="en-US"/>
        </w:rPr>
      </w:pPr>
      <w:r>
        <w:rPr>
          <w:rFonts w:ascii="Georgia" w:hAnsi="Georgia"/>
          <w:b/>
          <w:sz w:val="28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03284" w14:paraId="4CBC7F2B" w14:textId="77777777" w:rsidTr="00803284">
        <w:trPr>
          <w:trHeight w:val="4174"/>
        </w:trPr>
        <w:tc>
          <w:tcPr>
            <w:tcW w:w="3005" w:type="dxa"/>
          </w:tcPr>
          <w:p w14:paraId="4192F4F3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DCBF036" w14:textId="3AE2EF02" w:rsidR="0021032B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2 chainsaws and a log s</w:t>
            </w:r>
            <w:r w:rsidR="0021032B">
              <w:rPr>
                <w:rFonts w:ascii="Georgia" w:hAnsi="Georgia"/>
                <w:b/>
                <w:sz w:val="28"/>
                <w:szCs w:val="24"/>
                <w:lang w:val="en-US"/>
              </w:rPr>
              <w:t>plitter</w:t>
            </w:r>
          </w:p>
          <w:p w14:paraId="53CB0A9A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F629E9F" w14:textId="77777777" w:rsidR="00803284" w:rsidRDefault="008032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56C0A15" w14:textId="77777777" w:rsidR="0021032B" w:rsidRDefault="00376B1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376B17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3E8E58D5" wp14:editId="75F2C83B">
                  <wp:extent cx="1691037" cy="1219200"/>
                  <wp:effectExtent l="0" t="0" r="444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70" cy="123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BBD0B" w14:textId="77777777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3F201AC0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DAF03BA" w14:textId="14473C08" w:rsidR="0021032B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2 s</w:t>
            </w:r>
            <w:r w:rsidR="0021032B">
              <w:rPr>
                <w:rFonts w:ascii="Georgia" w:hAnsi="Georgia"/>
                <w:b/>
                <w:sz w:val="28"/>
                <w:szCs w:val="24"/>
                <w:lang w:val="en-US"/>
              </w:rPr>
              <w:t>tudents</w:t>
            </w:r>
          </w:p>
          <w:p w14:paraId="4E2ED774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60C51A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1A59609" w14:textId="77777777" w:rsidR="00604FD4" w:rsidRPr="00604FD4" w:rsidRDefault="00604FD4" w:rsidP="004264B1">
            <w:pPr>
              <w:jc w:val="center"/>
              <w:rPr>
                <w:rFonts w:ascii="Georgia" w:hAnsi="Georgia"/>
                <w:b/>
                <w:sz w:val="18"/>
                <w:szCs w:val="24"/>
                <w:lang w:val="en-US"/>
              </w:rPr>
            </w:pPr>
          </w:p>
          <w:p w14:paraId="5879C8C9" w14:textId="77777777" w:rsidR="0021032B" w:rsidRPr="00DF4070" w:rsidRDefault="00376B17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376B17">
              <w:rPr>
                <w:noProof/>
                <w:lang w:eastAsia="en-GB"/>
              </w:rPr>
              <w:drawing>
                <wp:inline distT="0" distB="0" distL="0" distR="0" wp14:anchorId="7DF86C00" wp14:editId="3E5443D8">
                  <wp:extent cx="1664365" cy="13525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16" cy="137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318A7FA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3F0FD4E" w14:textId="4E6FB3F5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10 </w:t>
            </w:r>
            <w:r w:rsidR="00A27379">
              <w:rPr>
                <w:rFonts w:ascii="Georgia" w:hAnsi="Georgia"/>
                <w:b/>
                <w:sz w:val="28"/>
                <w:szCs w:val="24"/>
                <w:lang w:val="en-US"/>
              </w:rPr>
              <w:t>c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hickens</w:t>
            </w:r>
          </w:p>
          <w:p w14:paraId="7F32913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1FA0329" w14:textId="77777777" w:rsidR="00604FD4" w:rsidRPr="00604FD4" w:rsidRDefault="00604FD4" w:rsidP="004264B1">
            <w:pPr>
              <w:jc w:val="center"/>
              <w:rPr>
                <w:rFonts w:ascii="Georgia" w:hAnsi="Georgia"/>
                <w:b/>
                <w:sz w:val="18"/>
                <w:szCs w:val="24"/>
                <w:lang w:val="en-US"/>
              </w:rPr>
            </w:pPr>
          </w:p>
          <w:p w14:paraId="7F58126F" w14:textId="77777777" w:rsidR="0021032B" w:rsidRDefault="008032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803284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41BB9B72" wp14:editId="5547466B">
                  <wp:extent cx="1600200" cy="1300359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27" cy="134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824A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9333672" w14:textId="77777777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</w:tr>
      <w:tr w:rsidR="00803284" w14:paraId="6BDA10D2" w14:textId="77777777" w:rsidTr="00803284">
        <w:trPr>
          <w:trHeight w:val="4174"/>
        </w:trPr>
        <w:tc>
          <w:tcPr>
            <w:tcW w:w="3005" w:type="dxa"/>
          </w:tcPr>
          <w:p w14:paraId="7667609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6F1AE76" w14:textId="448EB86A" w:rsidR="0021032B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Mobile s</w:t>
            </w:r>
            <w:r w:rsidR="0021032B">
              <w:rPr>
                <w:rFonts w:ascii="Georgia" w:hAnsi="Georgia"/>
                <w:b/>
                <w:sz w:val="28"/>
                <w:szCs w:val="24"/>
                <w:lang w:val="en-US"/>
              </w:rPr>
              <w:t>treet</w:t>
            </w:r>
          </w:p>
          <w:p w14:paraId="30BEDFD3" w14:textId="5CBDE23E" w:rsidR="0021032B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food v</w:t>
            </w:r>
            <w:r w:rsidR="0021032B">
              <w:rPr>
                <w:rFonts w:ascii="Georgia" w:hAnsi="Georgia"/>
                <w:b/>
                <w:sz w:val="28"/>
                <w:szCs w:val="24"/>
                <w:lang w:val="en-US"/>
              </w:rPr>
              <w:t>an</w:t>
            </w:r>
          </w:p>
          <w:p w14:paraId="259D7E57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6049D88" w14:textId="77777777" w:rsidR="0021032B" w:rsidRDefault="008032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803284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2A656731" wp14:editId="0F3480FF">
                  <wp:extent cx="1561220" cy="1343025"/>
                  <wp:effectExtent l="0" t="0" r="127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93" cy="136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C40A7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8E8FCC4" w14:textId="77777777" w:rsidR="0021032B" w:rsidRPr="00E1740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2D35CA97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3A9BF1A" w14:textId="4115F12C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50 </w:t>
            </w:r>
            <w:r w:rsidR="00A27379">
              <w:rPr>
                <w:rFonts w:ascii="Georgia" w:hAnsi="Georgia"/>
                <w:b/>
                <w:sz w:val="28"/>
                <w:szCs w:val="24"/>
                <w:lang w:val="en-US"/>
              </w:rPr>
              <w:t>altar c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andles</w:t>
            </w:r>
          </w:p>
          <w:p w14:paraId="2214FD6C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A4ADBD3" w14:textId="77777777" w:rsidR="00604FD4" w:rsidRDefault="00604FD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4DFDAFC" w14:textId="77777777" w:rsidR="0021032B" w:rsidRDefault="008032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803284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6C4560F8" wp14:editId="3CA5FBFC">
                  <wp:extent cx="1651427" cy="1257300"/>
                  <wp:effectExtent l="0" t="0" r="635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34" cy="127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0CB43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CE2C1BF" w14:textId="77777777" w:rsidR="0021032B" w:rsidRPr="00E1740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222FB89F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BCA6589" w14:textId="6DB2FBE9" w:rsidR="0021032B" w:rsidRDefault="00376B1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Free </w:t>
            </w:r>
            <w:r w:rsidR="00A27379">
              <w:rPr>
                <w:rFonts w:ascii="Georgia" w:hAnsi="Georgia"/>
                <w:b/>
                <w:sz w:val="28"/>
                <w:szCs w:val="24"/>
                <w:lang w:val="en-US"/>
              </w:rPr>
              <w:t>u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s</w:t>
            </w:r>
            <w:r w:rsidR="00A27379">
              <w:rPr>
                <w:rFonts w:ascii="Georgia" w:hAnsi="Georgia"/>
                <w:b/>
                <w:sz w:val="28"/>
                <w:szCs w:val="24"/>
                <w:lang w:val="en-US"/>
              </w:rPr>
              <w:t>e of a hotel b</w:t>
            </w:r>
            <w:r w:rsidR="0021032B">
              <w:rPr>
                <w:rFonts w:ascii="Georgia" w:hAnsi="Georgia"/>
                <w:b/>
                <w:sz w:val="28"/>
                <w:szCs w:val="24"/>
                <w:lang w:val="en-US"/>
              </w:rPr>
              <w:t>allroom</w:t>
            </w:r>
          </w:p>
          <w:p w14:paraId="3EA5EDF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EA71B95" w14:textId="77777777" w:rsidR="0021032B" w:rsidRPr="00E17400" w:rsidRDefault="00803284" w:rsidP="00604FD4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803284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46C0CFFB" wp14:editId="6DF7BD6D">
                  <wp:extent cx="1400175" cy="162499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33" cy="165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284" w14:paraId="613DAF77" w14:textId="77777777" w:rsidTr="00803284">
        <w:trPr>
          <w:trHeight w:val="4174"/>
        </w:trPr>
        <w:tc>
          <w:tcPr>
            <w:tcW w:w="3005" w:type="dxa"/>
          </w:tcPr>
          <w:p w14:paraId="27C4457F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FAAE0B2" w14:textId="1F73D4EA" w:rsidR="0021032B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5 ex-Post Office b</w:t>
            </w:r>
            <w:r w:rsidR="00376B17">
              <w:rPr>
                <w:rFonts w:ascii="Georgia" w:hAnsi="Georgia"/>
                <w:b/>
                <w:sz w:val="28"/>
                <w:szCs w:val="24"/>
                <w:lang w:val="en-US"/>
              </w:rPr>
              <w:t>ikes</w:t>
            </w:r>
          </w:p>
          <w:p w14:paraId="497AD20C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7D8F7D8" w14:textId="77777777" w:rsidR="0021032B" w:rsidRDefault="008032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803284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542AF85B" wp14:editId="0F869B58">
                  <wp:extent cx="1398134" cy="13049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75" cy="133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8D902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4D99FCC4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782B948" w14:textId="5D324D45" w:rsidR="0021032B" w:rsidRDefault="00376B1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3 </w:t>
            </w:r>
            <w:r w:rsidR="00A27379">
              <w:rPr>
                <w:rFonts w:ascii="Georgia" w:hAnsi="Georgia"/>
                <w:b/>
                <w:sz w:val="28"/>
                <w:szCs w:val="24"/>
                <w:lang w:val="en-US"/>
              </w:rPr>
              <w:t>v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olunteers</w:t>
            </w:r>
          </w:p>
          <w:p w14:paraId="5D0ABCF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00070AE" w14:textId="77777777" w:rsidR="0021032B" w:rsidRDefault="008032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803284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3A02421B" wp14:editId="03AED610">
                  <wp:extent cx="1661233" cy="137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00" cy="13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F7CFB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1D9A84C0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BE379AA" w14:textId="3458D8F5" w:rsidR="0021032B" w:rsidRDefault="00A2737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Access to a recording s</w:t>
            </w:r>
            <w:r w:rsidR="00376B17">
              <w:rPr>
                <w:rFonts w:ascii="Georgia" w:hAnsi="Georgia"/>
                <w:b/>
                <w:sz w:val="28"/>
                <w:szCs w:val="24"/>
                <w:lang w:val="en-US"/>
              </w:rPr>
              <w:t>tudio</w:t>
            </w:r>
          </w:p>
          <w:p w14:paraId="70BF4645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4F7CB43" w14:textId="77777777" w:rsidR="0021032B" w:rsidRDefault="008032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803284">
              <w:rPr>
                <w:rFonts w:ascii="Georgia" w:hAnsi="Georgia"/>
                <w:b/>
                <w:noProof/>
                <w:szCs w:val="24"/>
                <w:lang w:eastAsia="en-GB"/>
              </w:rPr>
              <w:drawing>
                <wp:inline distT="0" distB="0" distL="0" distR="0" wp14:anchorId="6556C587" wp14:editId="4CE4C234">
                  <wp:extent cx="1485473" cy="1543050"/>
                  <wp:effectExtent l="0" t="0" r="63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70" cy="157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15840" w14:textId="77777777" w:rsidR="0021032B" w:rsidRDefault="0021032B" w:rsidP="00657A14">
      <w:pPr>
        <w:rPr>
          <w:rFonts w:ascii="Georgia" w:hAnsi="Georgia"/>
          <w:b/>
          <w:sz w:val="28"/>
          <w:szCs w:val="24"/>
          <w:lang w:val="en-US"/>
        </w:rPr>
      </w:pPr>
    </w:p>
    <w:p w14:paraId="7B2357ED" w14:textId="77777777" w:rsidR="0021032B" w:rsidRDefault="0021032B">
      <w:pPr>
        <w:rPr>
          <w:rFonts w:ascii="Georgia" w:hAnsi="Georgia"/>
          <w:b/>
          <w:sz w:val="28"/>
          <w:szCs w:val="24"/>
          <w:lang w:val="en-US"/>
        </w:rPr>
      </w:pPr>
      <w:r>
        <w:rPr>
          <w:rFonts w:ascii="Georgia" w:hAnsi="Georgia"/>
          <w:b/>
          <w:sz w:val="28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13384" w14:paraId="3F4CF9A5" w14:textId="77777777" w:rsidTr="006D4627">
        <w:trPr>
          <w:trHeight w:val="4273"/>
        </w:trPr>
        <w:tc>
          <w:tcPr>
            <w:tcW w:w="3005" w:type="dxa"/>
          </w:tcPr>
          <w:p w14:paraId="15F126A5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F64520B" w14:textId="421D3C90" w:rsidR="0021032B" w:rsidRDefault="00BB7B4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C</w:t>
            </w:r>
            <w:r w:rsidR="00B52E13">
              <w:rPr>
                <w:rFonts w:ascii="Georgia" w:hAnsi="Georgia"/>
                <w:b/>
                <w:sz w:val="28"/>
                <w:szCs w:val="24"/>
                <w:lang w:val="en-US"/>
              </w:rPr>
              <w:t>hocolate f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ountain</w:t>
            </w:r>
          </w:p>
          <w:p w14:paraId="26AC627D" w14:textId="5345B280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49122CC" w14:textId="16AE7C42" w:rsidR="000C6770" w:rsidRDefault="000C6770" w:rsidP="000C6770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E4B1DDE" w14:textId="69A2D536" w:rsidR="0021032B" w:rsidRDefault="00B52E1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B52E1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BF90E3E" wp14:editId="6A261D7A">
                  <wp:extent cx="1618698" cy="1238250"/>
                  <wp:effectExtent l="0" t="0" r="63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87" cy="124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599EC" w14:textId="0665C9B2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51AEEF7D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F2678CF" w14:textId="0988C526" w:rsidR="0021032B" w:rsidRDefault="001A018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C</w:t>
            </w:r>
            <w:r w:rsidR="00BB7B47">
              <w:rPr>
                <w:rFonts w:ascii="Georgia" w:hAnsi="Georgia"/>
                <w:b/>
                <w:sz w:val="28"/>
                <w:szCs w:val="24"/>
                <w:lang w:val="en-US"/>
              </w:rPr>
              <w:t>arpenter</w:t>
            </w:r>
          </w:p>
          <w:p w14:paraId="41F57457" w14:textId="3A97233A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32F303A" w14:textId="77777777" w:rsidR="000C6770" w:rsidRDefault="000C677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07D10F7" w14:textId="0A2B94D6" w:rsidR="0021032B" w:rsidRDefault="00B52E1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B52E1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3B11E179" wp14:editId="71934A52">
                  <wp:extent cx="1634393" cy="1343025"/>
                  <wp:effectExtent l="0" t="0" r="444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65" cy="135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081A9" w14:textId="71BF18FB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037B1780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441460B" w14:textId="615841AB" w:rsidR="0021032B" w:rsidRDefault="00BB7B4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1</w:t>
            </w:r>
            <w:r w:rsidR="00B52E13">
              <w:rPr>
                <w:rFonts w:ascii="Georgia" w:hAnsi="Georgia"/>
                <w:b/>
                <w:sz w:val="28"/>
                <w:szCs w:val="24"/>
                <w:lang w:val="en-US"/>
              </w:rPr>
              <w:t>7 wicker b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askets</w:t>
            </w:r>
          </w:p>
          <w:p w14:paraId="7728E4D7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76B3844" w14:textId="66A0AB1A" w:rsidR="0021032B" w:rsidRDefault="00B52E1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B52E1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444D762" wp14:editId="1A70AB43">
                  <wp:extent cx="1553859" cy="1771650"/>
                  <wp:effectExtent l="0" t="0" r="825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63" cy="179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A53C8" w14:textId="1EA2723E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</w:tr>
      <w:tr w:rsidR="00513384" w14:paraId="4A4E4E08" w14:textId="77777777" w:rsidTr="006D4627">
        <w:trPr>
          <w:trHeight w:val="4273"/>
        </w:trPr>
        <w:tc>
          <w:tcPr>
            <w:tcW w:w="3005" w:type="dxa"/>
          </w:tcPr>
          <w:p w14:paraId="07120E8E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AC5085E" w14:textId="2156BF5D" w:rsidR="0021032B" w:rsidRDefault="00BB7B4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Free </w:t>
            </w:r>
            <w:r w:rsidR="00714D09">
              <w:rPr>
                <w:rFonts w:ascii="Georgia" w:hAnsi="Georgia"/>
                <w:b/>
                <w:sz w:val="28"/>
                <w:szCs w:val="24"/>
                <w:lang w:val="en-US"/>
              </w:rPr>
              <w:t>use of football pitch and c</w:t>
            </w: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lubhouse</w:t>
            </w:r>
          </w:p>
          <w:p w14:paraId="53DEF37C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ED7A0E3" w14:textId="35779323" w:rsidR="0021032B" w:rsidRPr="00E17400" w:rsidRDefault="00B52E13" w:rsidP="000C6770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B52E1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4771324A" wp14:editId="383A45A3">
                  <wp:extent cx="1729237" cy="1219200"/>
                  <wp:effectExtent l="0" t="0" r="444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46" cy="125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14428B7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EDABEE3" w14:textId="038CDCEB" w:rsidR="0021032B" w:rsidRDefault="00BB7B4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£2000 grant for work with elderly people</w:t>
            </w:r>
          </w:p>
          <w:p w14:paraId="48D9CC1A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7CC6FA2" w14:textId="6F9E5AEB" w:rsidR="0021032B" w:rsidRPr="00E17400" w:rsidRDefault="00B52E13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B52E13">
              <w:rPr>
                <w:rFonts w:ascii="Georgia" w:hAnsi="Georgia"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4523361" wp14:editId="4772C833">
                  <wp:extent cx="1645228" cy="14478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80" cy="14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8E35831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4BB2E6F" w14:textId="4250D45D" w:rsidR="0021032B" w:rsidRDefault="001A018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J</w:t>
            </w:r>
            <w:r w:rsidR="00BB7B47">
              <w:rPr>
                <w:rFonts w:ascii="Georgia" w:hAnsi="Georgia"/>
                <w:b/>
                <w:sz w:val="28"/>
                <w:szCs w:val="24"/>
                <w:lang w:val="en-US"/>
              </w:rPr>
              <w:t>uggler</w:t>
            </w:r>
          </w:p>
          <w:p w14:paraId="4BF141F9" w14:textId="40107CB8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38D65E0" w14:textId="77777777" w:rsidR="000C6770" w:rsidRDefault="000C677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17CCBCC" w14:textId="2DB89857" w:rsidR="0021032B" w:rsidRDefault="00B52E1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B52E1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068B3D6B" wp14:editId="644604AC">
                  <wp:extent cx="1067298" cy="136207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95" cy="140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757C0" w14:textId="2D04FE1C" w:rsidR="0021032B" w:rsidRPr="00E1740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</w:tr>
      <w:tr w:rsidR="00513384" w14:paraId="5D65A5DA" w14:textId="77777777" w:rsidTr="006D4627">
        <w:trPr>
          <w:trHeight w:val="4273"/>
        </w:trPr>
        <w:tc>
          <w:tcPr>
            <w:tcW w:w="3005" w:type="dxa"/>
          </w:tcPr>
          <w:p w14:paraId="39147315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08FAEDD" w14:textId="6D1B954D" w:rsidR="0021032B" w:rsidRDefault="00714D0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Free empty shop</w:t>
            </w:r>
          </w:p>
          <w:p w14:paraId="03344402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721AD8A" w14:textId="6DE203E9" w:rsidR="0021032B" w:rsidRDefault="00B52E1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B52E1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77AD0EFC" wp14:editId="046D7605">
                  <wp:extent cx="1656052" cy="1514475"/>
                  <wp:effectExtent l="0" t="0" r="190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15" cy="161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49AE5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6597049A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D9877BC" w14:textId="771941E1" w:rsidR="0021032B" w:rsidRDefault="00714D0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Bouncy castle</w:t>
            </w:r>
          </w:p>
          <w:p w14:paraId="0D3667CD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B38EABA" w14:textId="1B2C46F4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191D7CE" w14:textId="65E870CB" w:rsidR="0021032B" w:rsidRDefault="000C677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513384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213C09AB" wp14:editId="690865D6">
                  <wp:extent cx="1729060" cy="1447800"/>
                  <wp:effectExtent l="0" t="0" r="508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57" cy="146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310EBF3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B38BB9F" w14:textId="27307AE1" w:rsidR="0021032B" w:rsidRDefault="00714D09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Free use of a school theatre</w:t>
            </w:r>
          </w:p>
          <w:p w14:paraId="6A827D47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B0D07AD" w14:textId="72EAB3B6" w:rsidR="0021032B" w:rsidRDefault="00513384" w:rsidP="004264B1">
            <w:pPr>
              <w:jc w:val="center"/>
              <w:rPr>
                <w:rFonts w:ascii="Georgia" w:hAnsi="Georgia"/>
                <w:b/>
                <w:szCs w:val="24"/>
                <w:lang w:val="en-US"/>
              </w:rPr>
            </w:pPr>
            <w:r w:rsidRPr="00513384">
              <w:rPr>
                <w:rFonts w:ascii="Georgia" w:hAnsi="Georgia"/>
                <w:b/>
                <w:noProof/>
                <w:szCs w:val="24"/>
                <w:lang w:eastAsia="en-GB"/>
              </w:rPr>
              <w:drawing>
                <wp:inline distT="0" distB="0" distL="0" distR="0" wp14:anchorId="692054CD" wp14:editId="3C39867A">
                  <wp:extent cx="1333500" cy="1362568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617" cy="138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D3E09" w14:textId="77777777" w:rsidR="00513384" w:rsidRPr="006D4627" w:rsidRDefault="00513384" w:rsidP="004264B1">
            <w:pPr>
              <w:jc w:val="center"/>
              <w:rPr>
                <w:rFonts w:ascii="Georgia" w:hAnsi="Georgia"/>
                <w:b/>
                <w:sz w:val="18"/>
                <w:szCs w:val="24"/>
                <w:lang w:val="en-US"/>
              </w:rPr>
            </w:pPr>
          </w:p>
          <w:p w14:paraId="53617F41" w14:textId="73D5E3C3" w:rsidR="00513384" w:rsidRPr="00513384" w:rsidRDefault="00513384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513384">
              <w:rPr>
                <w:rFonts w:ascii="Georgia" w:hAnsi="Georgia"/>
                <w:sz w:val="28"/>
                <w:szCs w:val="24"/>
                <w:lang w:val="en-US"/>
              </w:rPr>
              <w:t>Twice a year</w:t>
            </w:r>
          </w:p>
          <w:p w14:paraId="2DEC4D7E" w14:textId="37E7C7B1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</w:tr>
    </w:tbl>
    <w:p w14:paraId="1F987630" w14:textId="77777777" w:rsidR="0021032B" w:rsidRDefault="0021032B" w:rsidP="00657A14">
      <w:pPr>
        <w:rPr>
          <w:rFonts w:ascii="Georgia" w:hAnsi="Georgia"/>
          <w:b/>
          <w:sz w:val="28"/>
          <w:szCs w:val="24"/>
          <w:lang w:val="en-US"/>
        </w:rPr>
      </w:pPr>
    </w:p>
    <w:p w14:paraId="36FAC8AF" w14:textId="77777777" w:rsidR="0021032B" w:rsidRDefault="0021032B">
      <w:pPr>
        <w:rPr>
          <w:rFonts w:ascii="Georgia" w:hAnsi="Georgia"/>
          <w:b/>
          <w:sz w:val="28"/>
          <w:szCs w:val="24"/>
          <w:lang w:val="en-US"/>
        </w:rPr>
      </w:pPr>
      <w:r>
        <w:rPr>
          <w:rFonts w:ascii="Georgia" w:hAnsi="Georgia"/>
          <w:b/>
          <w:sz w:val="28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8"/>
        <w:gridCol w:w="3005"/>
      </w:tblGrid>
      <w:tr w:rsidR="00D97243" w14:paraId="01E99893" w14:textId="77777777" w:rsidTr="00D97243">
        <w:trPr>
          <w:trHeight w:val="4293"/>
        </w:trPr>
        <w:tc>
          <w:tcPr>
            <w:tcW w:w="3005" w:type="dxa"/>
          </w:tcPr>
          <w:p w14:paraId="4DF1B2B9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C62322E" w14:textId="71999429" w:rsidR="0021032B" w:rsidRDefault="005133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Smoothie maker</w:t>
            </w:r>
          </w:p>
          <w:p w14:paraId="6E2BF9C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81A5D27" w14:textId="281A7B96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6745F70" w14:textId="24F9FCBB" w:rsidR="0021032B" w:rsidRPr="00DF4070" w:rsidRDefault="006D4627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6D4627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2561670E" wp14:editId="169D7902">
                  <wp:extent cx="1411032" cy="155257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49412" cy="159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97DFCFE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15F63AE" w14:textId="63EDF989" w:rsidR="0021032B" w:rsidRDefault="005133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A contestant from The Great British Bake Off</w:t>
            </w:r>
          </w:p>
          <w:p w14:paraId="037FE806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CF4F18A" w14:textId="6F1FCE80" w:rsidR="0021032B" w:rsidRDefault="006D462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6D4627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7558DB0" wp14:editId="6BFED317">
                  <wp:extent cx="1502631" cy="1381125"/>
                  <wp:effectExtent l="0" t="0" r="254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66" cy="14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32049" w14:textId="5BA4A862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135A729B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FEB4EDF" w14:textId="4C9F1242" w:rsidR="0021032B" w:rsidRDefault="005133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First Aider</w:t>
            </w:r>
          </w:p>
          <w:p w14:paraId="513D7B15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EA7A5B4" w14:textId="73B93815" w:rsidR="0021032B" w:rsidRDefault="006D462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6D4627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A87661D" wp14:editId="476A4C8A">
                  <wp:extent cx="1472165" cy="180022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96" cy="18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8BC38" w14:textId="023B0AEA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</w:tr>
      <w:tr w:rsidR="00D97243" w14:paraId="0B7B3829" w14:textId="77777777" w:rsidTr="00D97243">
        <w:trPr>
          <w:trHeight w:val="4293"/>
        </w:trPr>
        <w:tc>
          <w:tcPr>
            <w:tcW w:w="3005" w:type="dxa"/>
          </w:tcPr>
          <w:p w14:paraId="798EE5FD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A1A09A7" w14:textId="7B0E3E4E" w:rsidR="0021032B" w:rsidRDefault="005133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£500</w:t>
            </w:r>
          </w:p>
          <w:p w14:paraId="53F14E6B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B5A375C" w14:textId="77777777" w:rsidR="0021032B" w:rsidRPr="00E17400" w:rsidRDefault="0021032B" w:rsidP="004264B1">
            <w:pPr>
              <w:jc w:val="center"/>
              <w:rPr>
                <w:rFonts w:ascii="Georgia" w:hAnsi="Georgia"/>
                <w:b/>
                <w:sz w:val="12"/>
                <w:szCs w:val="24"/>
                <w:lang w:val="en-US"/>
              </w:rPr>
            </w:pPr>
          </w:p>
          <w:p w14:paraId="7F0AB21D" w14:textId="1FE70E11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5E2E394" w14:textId="3CC04786" w:rsidR="0021032B" w:rsidRDefault="00D9724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9724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09939B29" wp14:editId="2A97C1AC">
                  <wp:extent cx="1707099" cy="1152525"/>
                  <wp:effectExtent l="0" t="0" r="762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17" cy="116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19084" w14:textId="4786C317" w:rsidR="0021032B" w:rsidRPr="00E1740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1A51D339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020FF2F" w14:textId="5938C1F6" w:rsidR="0021032B" w:rsidRDefault="005133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Yurt for 25 people</w:t>
            </w:r>
          </w:p>
          <w:p w14:paraId="1CEA80DF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B5EB9D5" w14:textId="6DB82AF2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D547EFF" w14:textId="77777777" w:rsidR="00924CE0" w:rsidRDefault="00924CE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C0C23E1" w14:textId="1F3FD8E8" w:rsidR="0021032B" w:rsidRDefault="00D9724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9724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0B5DC23C" wp14:editId="3A9CC084">
                  <wp:extent cx="1773356" cy="12573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90" cy="12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9402F" w14:textId="77777777" w:rsidR="0021032B" w:rsidRPr="00E1740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0BB035ED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2117954" w14:textId="031479E9" w:rsidR="0021032B" w:rsidRDefault="005133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Tattoo artist</w:t>
            </w:r>
          </w:p>
          <w:p w14:paraId="73682FC7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EFDE232" w14:textId="0F7B2C15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CDBA780" w14:textId="53C06FF9" w:rsidR="0021032B" w:rsidRDefault="00D9724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9724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271E2389" wp14:editId="6268CB38">
                  <wp:extent cx="1552575" cy="149181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10" cy="151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5C5C6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5710289" w14:textId="59754146" w:rsidR="0021032B" w:rsidRPr="00E1740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</w:tr>
      <w:tr w:rsidR="00D97243" w14:paraId="06023B70" w14:textId="77777777" w:rsidTr="00D97243">
        <w:trPr>
          <w:trHeight w:val="4293"/>
        </w:trPr>
        <w:tc>
          <w:tcPr>
            <w:tcW w:w="3005" w:type="dxa"/>
          </w:tcPr>
          <w:p w14:paraId="11263013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10EFEB4" w14:textId="77F97E76" w:rsidR="0021032B" w:rsidRDefault="005133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Free pitch for a market stall</w:t>
            </w:r>
          </w:p>
          <w:p w14:paraId="06D4B340" w14:textId="50343308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8ED418B" w14:textId="6926FFC4" w:rsidR="0021032B" w:rsidRDefault="00D9724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9724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0FEFE8AB" wp14:editId="57A3C244">
                  <wp:extent cx="1579780" cy="1400175"/>
                  <wp:effectExtent l="0" t="0" r="190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77" cy="142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83A2E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3DDCB18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693786F" w14:textId="35685CFD" w:rsidR="0021032B" w:rsidRDefault="006D462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Use of grand piano</w:t>
            </w:r>
          </w:p>
          <w:p w14:paraId="728025D8" w14:textId="40608D29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3142B4B" w14:textId="77777777" w:rsidR="00924CE0" w:rsidRDefault="00924CE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3938C269" w14:textId="4315C750" w:rsidR="0021032B" w:rsidRDefault="00D9724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9724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68F707D0" wp14:editId="3F466667">
                  <wp:extent cx="1698725" cy="12382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79" cy="125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70232" w14:textId="594BAF10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009E6555" w14:textId="77777777" w:rsidR="006D4627" w:rsidRDefault="006D462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C225BD2" w14:textId="77777777" w:rsidR="00D97243" w:rsidRDefault="006D462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5 piece dance band</w:t>
            </w:r>
          </w:p>
          <w:p w14:paraId="4ED7EC28" w14:textId="0AD346A0" w:rsidR="00D97243" w:rsidRDefault="00D9724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6492D5B" w14:textId="63DD69E4" w:rsidR="00924CE0" w:rsidRDefault="00924CE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034488A" w14:textId="77777777" w:rsidR="00924CE0" w:rsidRDefault="00924CE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6EABA84" w14:textId="36C7D69F" w:rsidR="0021032B" w:rsidRDefault="00D97243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97243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14CE0BD" wp14:editId="7B937ADD">
                  <wp:extent cx="1716706" cy="10287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730" cy="104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EF73B" w14:textId="77777777" w:rsidR="0021032B" w:rsidRDefault="0021032B" w:rsidP="00657A14">
      <w:pPr>
        <w:rPr>
          <w:rFonts w:ascii="Georgia" w:hAnsi="Georgia"/>
          <w:b/>
          <w:sz w:val="28"/>
          <w:szCs w:val="24"/>
          <w:lang w:val="en-US"/>
        </w:rPr>
      </w:pPr>
    </w:p>
    <w:p w14:paraId="394F471C" w14:textId="77777777" w:rsidR="0021032B" w:rsidRDefault="0021032B">
      <w:pPr>
        <w:rPr>
          <w:rFonts w:ascii="Georgia" w:hAnsi="Georgia"/>
          <w:b/>
          <w:sz w:val="28"/>
          <w:szCs w:val="24"/>
          <w:lang w:val="en-US"/>
        </w:rPr>
      </w:pPr>
      <w:r>
        <w:rPr>
          <w:rFonts w:ascii="Georgia" w:hAnsi="Georgia"/>
          <w:b/>
          <w:sz w:val="28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E34A1" w14:paraId="1012EAD7" w14:textId="77777777" w:rsidTr="004264B1">
        <w:trPr>
          <w:trHeight w:val="4174"/>
        </w:trPr>
        <w:tc>
          <w:tcPr>
            <w:tcW w:w="3005" w:type="dxa"/>
          </w:tcPr>
          <w:p w14:paraId="3167CB40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5ED1410" w14:textId="66873655" w:rsidR="0021032B" w:rsidRDefault="00924CE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30 hula hoops</w:t>
            </w:r>
          </w:p>
          <w:p w14:paraId="2327A466" w14:textId="2F7CB032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D802E61" w14:textId="77777777" w:rsidR="00AE5484" w:rsidRDefault="00AE54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2DA96D3" w14:textId="3DB6A6CA" w:rsidR="0021032B" w:rsidRDefault="00DE34A1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E34A1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20C11146" wp14:editId="00E36A96">
                  <wp:extent cx="1440927" cy="1352550"/>
                  <wp:effectExtent l="0" t="0" r="698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66217" cy="137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8F837" w14:textId="666A0794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5CB72E7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7A7E9F49" w14:textId="645153EF" w:rsidR="0021032B" w:rsidRDefault="00924CE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100 gourmet sausages</w:t>
            </w:r>
          </w:p>
          <w:p w14:paraId="66B1B0B9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49D59720" w14:textId="6FAD2FA4" w:rsidR="0021032B" w:rsidRDefault="00DE34A1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E34A1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0E03F898" wp14:editId="7EBB4A92">
                  <wp:extent cx="1604479" cy="141922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83" cy="14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39260" w14:textId="3192DD87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63E327FE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C82212E" w14:textId="20B521E0" w:rsidR="0021032B" w:rsidRDefault="00924CE0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 xml:space="preserve"> Physiotherapist</w:t>
            </w:r>
          </w:p>
          <w:p w14:paraId="473F9663" w14:textId="7D7AC1A0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9630245" w14:textId="77777777" w:rsidR="00AE5484" w:rsidRDefault="00AE5484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D79220A" w14:textId="694BF8FA" w:rsidR="0021032B" w:rsidRDefault="00DE34A1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E34A1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5B651062" wp14:editId="573A9346">
                  <wp:extent cx="1568396" cy="127635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06" cy="129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3C0AA" w14:textId="6EBC0BA9" w:rsidR="0021032B" w:rsidRPr="00DF407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</w:tr>
      <w:tr w:rsidR="00DE34A1" w14:paraId="36EB882E" w14:textId="77777777" w:rsidTr="004264B1">
        <w:trPr>
          <w:trHeight w:val="4174"/>
        </w:trPr>
        <w:tc>
          <w:tcPr>
            <w:tcW w:w="3005" w:type="dxa"/>
          </w:tcPr>
          <w:p w14:paraId="40C7EC9B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0CCE07B" w14:textId="076DAD5C" w:rsidR="0021032B" w:rsidRDefault="001A018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Use of 4 cross trainers</w:t>
            </w:r>
          </w:p>
          <w:p w14:paraId="5ECCB748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0E8B16A" w14:textId="0521038F" w:rsidR="0021032B" w:rsidRPr="00E17400" w:rsidRDefault="00DE34A1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DE34A1">
              <w:rPr>
                <w:rFonts w:ascii="Georgia" w:hAnsi="Georgia"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7A1402FF" wp14:editId="786162B5">
                  <wp:extent cx="1653847" cy="1733550"/>
                  <wp:effectExtent l="0" t="0" r="381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26" cy="175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9EADC2A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20D1AFD" w14:textId="5DC9E83B" w:rsidR="0021032B" w:rsidRDefault="001A018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Salsa dance teacher</w:t>
            </w:r>
          </w:p>
          <w:p w14:paraId="5BD12CAE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02AC0813" w14:textId="1C155DE2" w:rsidR="0021032B" w:rsidRDefault="00DE34A1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E34A1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52BD4DE1" wp14:editId="33424CEC">
                  <wp:extent cx="1102818" cy="1581150"/>
                  <wp:effectExtent l="0" t="0" r="254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53" cy="161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F5FD1" w14:textId="77777777" w:rsidR="0021032B" w:rsidRPr="00E17400" w:rsidRDefault="0021032B" w:rsidP="004264B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38BBBBCE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5209060" w14:textId="15D7931C" w:rsidR="0021032B" w:rsidRDefault="001A018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Use of back bar in local pub</w:t>
            </w:r>
          </w:p>
          <w:p w14:paraId="1D4F71BE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814F443" w14:textId="13864C4A" w:rsidR="0021032B" w:rsidRPr="00E17400" w:rsidRDefault="00DE34A1" w:rsidP="00DE34A1">
            <w:pPr>
              <w:jc w:val="center"/>
              <w:rPr>
                <w:rFonts w:ascii="Georgia" w:hAnsi="Georgia"/>
                <w:sz w:val="28"/>
                <w:szCs w:val="24"/>
                <w:lang w:val="en-US"/>
              </w:rPr>
            </w:pPr>
            <w:r w:rsidRPr="00DE34A1">
              <w:rPr>
                <w:rFonts w:ascii="Georgia" w:hAnsi="Georgia"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710C5257" wp14:editId="3F3FCCAF">
                  <wp:extent cx="1561676" cy="1393172"/>
                  <wp:effectExtent l="0" t="0" r="63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81" cy="141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4A1" w14:paraId="1A11B4CD" w14:textId="77777777" w:rsidTr="004264B1">
        <w:trPr>
          <w:trHeight w:val="4174"/>
        </w:trPr>
        <w:tc>
          <w:tcPr>
            <w:tcW w:w="3005" w:type="dxa"/>
          </w:tcPr>
          <w:p w14:paraId="04D41E63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589E6EFD" w14:textId="4C6ED78A" w:rsidR="0021032B" w:rsidRDefault="001A018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Stand-up comedian</w:t>
            </w:r>
          </w:p>
          <w:p w14:paraId="5114D47F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728FE41" w14:textId="3437A5AC" w:rsidR="0021032B" w:rsidRDefault="00DE34A1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E34A1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2A35B63" wp14:editId="7BC9D177">
                  <wp:extent cx="1439513" cy="1390650"/>
                  <wp:effectExtent l="0" t="0" r="889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872" cy="142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88B2D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1D10395B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12752337" w14:textId="70D25B4C" w:rsidR="0021032B" w:rsidRDefault="001A018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5 canoes</w:t>
            </w:r>
          </w:p>
          <w:p w14:paraId="32D4AF93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246075E4" w14:textId="09EDBE82" w:rsidR="0021032B" w:rsidRDefault="00DE34A1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DE34A1">
              <w:rPr>
                <w:rFonts w:ascii="Georgia" w:hAnsi="Georgia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 wp14:anchorId="1C820E0A" wp14:editId="20D2E423">
                  <wp:extent cx="1447952" cy="16764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3" cy="169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77D5A" w14:textId="529D44DF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05B0B127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688D545" w14:textId="1DAE30C8" w:rsidR="0021032B" w:rsidRDefault="001A018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4"/>
                <w:lang w:val="en-US"/>
              </w:rPr>
              <w:t>Retired solicitor</w:t>
            </w:r>
          </w:p>
          <w:p w14:paraId="2A6AA96F" w14:textId="77777777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  <w:p w14:paraId="6908B633" w14:textId="77777777" w:rsidR="00245987" w:rsidRDefault="00245987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  <w:r w:rsidRPr="00245987">
              <w:rPr>
                <w:rFonts w:ascii="Georgia" w:hAnsi="Georgia"/>
                <w:b/>
                <w:noProof/>
                <w:szCs w:val="24"/>
                <w:lang w:eastAsia="en-GB"/>
              </w:rPr>
              <w:drawing>
                <wp:inline distT="0" distB="0" distL="0" distR="0" wp14:anchorId="7471191D" wp14:editId="6DCB9642">
                  <wp:extent cx="992665" cy="158115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233" cy="16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F45B2" w14:textId="1814979A" w:rsidR="0021032B" w:rsidRDefault="0021032B" w:rsidP="004264B1">
            <w:pPr>
              <w:jc w:val="center"/>
              <w:rPr>
                <w:rFonts w:ascii="Georgia" w:hAnsi="Georgia"/>
                <w:b/>
                <w:sz w:val="28"/>
                <w:szCs w:val="24"/>
                <w:lang w:val="en-US"/>
              </w:rPr>
            </w:pPr>
          </w:p>
        </w:tc>
      </w:tr>
    </w:tbl>
    <w:p w14:paraId="3451EF1F" w14:textId="77777777" w:rsidR="00C232CA" w:rsidRPr="00C232CA" w:rsidRDefault="00C232CA" w:rsidP="00657A14">
      <w:pPr>
        <w:rPr>
          <w:rFonts w:ascii="Georgia" w:hAnsi="Georgia"/>
          <w:b/>
          <w:sz w:val="28"/>
          <w:szCs w:val="24"/>
          <w:lang w:val="en-US"/>
        </w:rPr>
      </w:pPr>
    </w:p>
    <w:sectPr w:rsidR="00C232CA" w:rsidRPr="00C232CA" w:rsidSect="00E1275C">
      <w:footerReference w:type="default" r:id="rId65"/>
      <w:footerReference w:type="first" r:id="rId66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CF3B9" w14:textId="77777777" w:rsidR="001D1EE0" w:rsidRDefault="001D1EE0" w:rsidP="00CF0B9B">
      <w:r>
        <w:separator/>
      </w:r>
    </w:p>
  </w:endnote>
  <w:endnote w:type="continuationSeparator" w:id="0">
    <w:p w14:paraId="06961876" w14:textId="77777777" w:rsidR="001D1EE0" w:rsidRDefault="001D1EE0" w:rsidP="00CF0B9B">
      <w:r>
        <w:continuationSeparator/>
      </w:r>
    </w:p>
  </w:endnote>
  <w:endnote w:type="continuationNotice" w:id="1">
    <w:p w14:paraId="59CAC474" w14:textId="77777777" w:rsidR="001D1EE0" w:rsidRDefault="001D1E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C7D4E" w14:textId="77777777" w:rsidR="001D1EE0" w:rsidRPr="00726D32" w:rsidRDefault="001D1EE0" w:rsidP="00E1275C">
    <w:pPr>
      <w:pStyle w:val="Footer"/>
      <w:jc w:val="right"/>
      <w:rPr>
        <w:rFonts w:ascii="Georgia" w:hAnsi="Georgia"/>
        <w:b/>
        <w:i/>
        <w:color w:val="E93C6C"/>
        <w:sz w:val="20"/>
        <w:szCs w:val="20"/>
      </w:rPr>
    </w:pPr>
    <w:r w:rsidRPr="00726D32">
      <w:rPr>
        <w:rFonts w:ascii="Georgia" w:hAnsi="Georgia"/>
        <w:b/>
        <w:i/>
        <w:color w:val="E93C6C"/>
        <w:sz w:val="20"/>
        <w:szCs w:val="20"/>
      </w:rPr>
      <w:t xml:space="preserve">With God nothing is impossible: Transformation – </w:t>
    </w:r>
    <w:r>
      <w:rPr>
        <w:rFonts w:ascii="Georgia" w:hAnsi="Georgia"/>
        <w:b/>
        <w:i/>
        <w:color w:val="E93C6C"/>
        <w:sz w:val="20"/>
        <w:szCs w:val="20"/>
      </w:rPr>
      <w:t>N</w:t>
    </w:r>
    <w:r w:rsidRPr="00726D32">
      <w:rPr>
        <w:rFonts w:ascii="Georgia" w:hAnsi="Georgia"/>
        <w:b/>
        <w:i/>
        <w:color w:val="E93C6C"/>
        <w:sz w:val="20"/>
        <w:szCs w:val="20"/>
      </w:rPr>
      <w:t>ow!</w:t>
    </w:r>
  </w:p>
  <w:p w14:paraId="0EE480BC" w14:textId="77777777" w:rsidR="001D1EE0" w:rsidRDefault="001D1E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A8AB2" w14:textId="77777777" w:rsidR="001D1EE0" w:rsidRPr="00726D32" w:rsidRDefault="001D1EE0" w:rsidP="00CF0B9B">
    <w:pPr>
      <w:pStyle w:val="Footer"/>
      <w:jc w:val="right"/>
      <w:rPr>
        <w:rFonts w:ascii="Georgia" w:hAnsi="Georgia"/>
        <w:b/>
        <w:i/>
        <w:color w:val="E93C6C"/>
        <w:sz w:val="20"/>
        <w:szCs w:val="20"/>
      </w:rPr>
    </w:pPr>
    <w:r w:rsidRPr="00726D32">
      <w:rPr>
        <w:rFonts w:ascii="Georgia" w:hAnsi="Georgia"/>
        <w:b/>
        <w:i/>
        <w:color w:val="E93C6C"/>
        <w:sz w:val="20"/>
        <w:szCs w:val="20"/>
      </w:rPr>
      <w:t xml:space="preserve">With God nothing is impossible: Transformation – </w:t>
    </w:r>
    <w:r>
      <w:rPr>
        <w:rFonts w:ascii="Georgia" w:hAnsi="Georgia"/>
        <w:b/>
        <w:i/>
        <w:color w:val="E93C6C"/>
        <w:sz w:val="20"/>
        <w:szCs w:val="20"/>
      </w:rPr>
      <w:t>N</w:t>
    </w:r>
    <w:r w:rsidRPr="00726D32">
      <w:rPr>
        <w:rFonts w:ascii="Georgia" w:hAnsi="Georgia"/>
        <w:b/>
        <w:i/>
        <w:color w:val="E93C6C"/>
        <w:sz w:val="20"/>
        <w:szCs w:val="20"/>
      </w:rPr>
      <w:t>ow!</w:t>
    </w:r>
  </w:p>
  <w:p w14:paraId="7B9CD928" w14:textId="77777777" w:rsidR="001D1EE0" w:rsidRDefault="001D1E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741E3" w14:textId="77777777" w:rsidR="001D1EE0" w:rsidRDefault="001D1EE0" w:rsidP="00CF0B9B">
      <w:r>
        <w:separator/>
      </w:r>
    </w:p>
  </w:footnote>
  <w:footnote w:type="continuationSeparator" w:id="0">
    <w:p w14:paraId="5E928E2E" w14:textId="77777777" w:rsidR="001D1EE0" w:rsidRDefault="001D1EE0" w:rsidP="00CF0B9B">
      <w:r>
        <w:continuationSeparator/>
      </w:r>
    </w:p>
  </w:footnote>
  <w:footnote w:type="continuationNotice" w:id="1">
    <w:p w14:paraId="47B3DC83" w14:textId="77777777" w:rsidR="001D1EE0" w:rsidRDefault="001D1EE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92FF4"/>
    <w:multiLevelType w:val="hybridMultilevel"/>
    <w:tmpl w:val="CDA4C4C0"/>
    <w:lvl w:ilvl="0" w:tplc="5EAEA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3C6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E7140"/>
    <w:multiLevelType w:val="hybridMultilevel"/>
    <w:tmpl w:val="C4F22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B72FFC"/>
    <w:multiLevelType w:val="hybridMultilevel"/>
    <w:tmpl w:val="1DDA7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AF9"/>
    <w:rsid w:val="00024B0F"/>
    <w:rsid w:val="00061AF9"/>
    <w:rsid w:val="000C4299"/>
    <w:rsid w:val="000C6770"/>
    <w:rsid w:val="00106C71"/>
    <w:rsid w:val="00130236"/>
    <w:rsid w:val="00135FAF"/>
    <w:rsid w:val="001A0187"/>
    <w:rsid w:val="001D1EE0"/>
    <w:rsid w:val="0021032B"/>
    <w:rsid w:val="00245987"/>
    <w:rsid w:val="00376B17"/>
    <w:rsid w:val="004264B1"/>
    <w:rsid w:val="004A503A"/>
    <w:rsid w:val="00507134"/>
    <w:rsid w:val="00513384"/>
    <w:rsid w:val="00581D89"/>
    <w:rsid w:val="00604FD4"/>
    <w:rsid w:val="00634015"/>
    <w:rsid w:val="00651505"/>
    <w:rsid w:val="00657A14"/>
    <w:rsid w:val="00664811"/>
    <w:rsid w:val="006B04F3"/>
    <w:rsid w:val="006B7522"/>
    <w:rsid w:val="006D4627"/>
    <w:rsid w:val="006F4400"/>
    <w:rsid w:val="007051D1"/>
    <w:rsid w:val="00710ED1"/>
    <w:rsid w:val="00714D09"/>
    <w:rsid w:val="007236E5"/>
    <w:rsid w:val="00736BB9"/>
    <w:rsid w:val="007739E8"/>
    <w:rsid w:val="007B35E1"/>
    <w:rsid w:val="00803284"/>
    <w:rsid w:val="0085397B"/>
    <w:rsid w:val="00924CE0"/>
    <w:rsid w:val="00926FCC"/>
    <w:rsid w:val="00A27379"/>
    <w:rsid w:val="00A82D90"/>
    <w:rsid w:val="00AB54C1"/>
    <w:rsid w:val="00AE5484"/>
    <w:rsid w:val="00B1355C"/>
    <w:rsid w:val="00B52E13"/>
    <w:rsid w:val="00BB7B47"/>
    <w:rsid w:val="00C00EFF"/>
    <w:rsid w:val="00C232CA"/>
    <w:rsid w:val="00CF0B9B"/>
    <w:rsid w:val="00D50D9D"/>
    <w:rsid w:val="00D66AC6"/>
    <w:rsid w:val="00D97243"/>
    <w:rsid w:val="00DC6E58"/>
    <w:rsid w:val="00DE34A1"/>
    <w:rsid w:val="00DE6092"/>
    <w:rsid w:val="00DF4070"/>
    <w:rsid w:val="00E1275C"/>
    <w:rsid w:val="00E17400"/>
    <w:rsid w:val="00E22059"/>
    <w:rsid w:val="00E51943"/>
    <w:rsid w:val="00F21BE7"/>
    <w:rsid w:val="00F4498E"/>
    <w:rsid w:val="00F85B0A"/>
    <w:rsid w:val="00F877B9"/>
    <w:rsid w:val="00FC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68FFFE"/>
  <w15:chartTrackingRefBased/>
  <w15:docId w15:val="{DA7C5FED-45F7-4093-8DB6-66B525FA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3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2059"/>
    <w:pPr>
      <w:ind w:left="720"/>
      <w:contextualSpacing/>
    </w:pPr>
  </w:style>
  <w:style w:type="table" w:styleId="TableGrid">
    <w:name w:val="Table Grid"/>
    <w:basedOn w:val="TableNormal"/>
    <w:uiPriority w:val="39"/>
    <w:rsid w:val="00C23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0B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B9B"/>
  </w:style>
  <w:style w:type="paragraph" w:styleId="Footer">
    <w:name w:val="footer"/>
    <w:basedOn w:val="Normal"/>
    <w:link w:val="FooterChar"/>
    <w:uiPriority w:val="99"/>
    <w:unhideWhenUsed/>
    <w:rsid w:val="00CF0B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image" Target="media/image52.emf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8" Type="http://schemas.openxmlformats.org/officeDocument/2006/relationships/footnotes" Target="footnotes.xml"/><Relationship Id="rId51" Type="http://schemas.openxmlformats.org/officeDocument/2006/relationships/image" Target="media/image42.emf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\Documents\Custom%20Office%20Templates\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7EA8BFFA9C63488C7B786A9F2B6078" ma:contentTypeVersion="14" ma:contentTypeDescription="Create a new document." ma:contentTypeScope="" ma:versionID="4a8cd14a912d1cad9566dd0bcdf75288">
  <xsd:schema xmlns:xsd="http://www.w3.org/2001/XMLSchema" xmlns:xs="http://www.w3.org/2001/XMLSchema" xmlns:p="http://schemas.microsoft.com/office/2006/metadata/properties" xmlns:ns3="28181d54-ac40-4236-bd65-a645f95f8d3b" xmlns:ns4="3ea3b696-6308-4949-b60b-02946b0d73bd" targetNamespace="http://schemas.microsoft.com/office/2006/metadata/properties" ma:root="true" ma:fieldsID="a460a6509d330cc513f9770575279ee0" ns3:_="" ns4:_="">
    <xsd:import namespace="28181d54-ac40-4236-bd65-a645f95f8d3b"/>
    <xsd:import namespace="3ea3b696-6308-4949-b60b-02946b0d73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81d54-ac40-4236-bd65-a645f95f8d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3b696-6308-4949-b60b-02946b0d73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0F9DBB-21BE-4C3D-A865-637381CA6A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DA64B8-30D5-4DFC-B1F0-663B1ACE28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181d54-ac40-4236-bd65-a645f95f8d3b"/>
    <ds:schemaRef ds:uri="3ea3b696-6308-4949-b60b-02946b0d73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ABEDD6-70DE-4AA4-A7BD-65531051012A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3ea3b696-6308-4949-b60b-02946b0d73bd"/>
    <ds:schemaRef ds:uri="28181d54-ac40-4236-bd65-a645f95f8d3b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248</TotalTime>
  <Pages>8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Pope</dc:creator>
  <cp:keywords/>
  <dc:description/>
  <cp:lastModifiedBy>Marian Pope</cp:lastModifiedBy>
  <cp:revision>5</cp:revision>
  <dcterms:created xsi:type="dcterms:W3CDTF">2021-09-10T09:10:00Z</dcterms:created>
  <dcterms:modified xsi:type="dcterms:W3CDTF">2021-09-22T08:04:00Z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0x0101006C7EA8BFFA9C63488C7B786A9F2B6078</vt:lpwstr>
  </property>
</Properties>
</file>